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4D79F" w14:textId="5AB1F362" w:rsidR="00F9557F" w:rsidRPr="00D7523C" w:rsidRDefault="00F9557F" w:rsidP="00F9557F">
      <w:pPr>
        <w:ind w:left="-142"/>
        <w:sectPr w:rsidR="00F9557F" w:rsidRPr="00D7523C">
          <w:headerReference w:type="even" r:id="rId11"/>
          <w:headerReference w:type="default" r:id="rId12"/>
          <w:footerReference w:type="even" r:id="rId13"/>
          <w:footerReference w:type="default" r:id="rId14"/>
          <w:headerReference w:type="first" r:id="rId15"/>
          <w:footerReference w:type="first" r:id="rId16"/>
          <w:pgSz w:w="11907" w:h="16840" w:code="9"/>
          <w:pgMar w:top="1021" w:right="1134" w:bottom="567" w:left="425" w:header="0" w:footer="454" w:gutter="0"/>
          <w:cols w:space="720"/>
        </w:sectPr>
      </w:pPr>
      <w:bookmarkStart w:id="0" w:name="_Toc65773608"/>
      <w:r w:rsidRPr="00D7523C">
        <w:rPr>
          <w:noProof/>
        </w:rPr>
        <mc:AlternateContent>
          <mc:Choice Requires="wps">
            <w:drawing>
              <wp:anchor distT="0" distB="0" distL="114300" distR="114300" simplePos="0" relativeHeight="251661330" behindDoc="0" locked="0" layoutInCell="1" allowOverlap="1" wp14:anchorId="015F9266" wp14:editId="4A800F4C">
                <wp:simplePos x="0" y="0"/>
                <wp:positionH relativeFrom="column">
                  <wp:posOffset>3316605</wp:posOffset>
                </wp:positionH>
                <wp:positionV relativeFrom="paragraph">
                  <wp:posOffset>94793</wp:posOffset>
                </wp:positionV>
                <wp:extent cx="3290570" cy="476250"/>
                <wp:effectExtent l="0" t="0" r="5080" b="0"/>
                <wp:wrapSquare wrapText="bothSides"/>
                <wp:docPr id="2"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905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8497" w14:textId="0C544282" w:rsidR="00F9557F" w:rsidRPr="004A18D6" w:rsidRDefault="00F9557F" w:rsidP="00F9557F">
                            <w:pPr>
                              <w:pStyle w:val="Stdreferenceright"/>
                            </w:pPr>
                            <w:r w:rsidRPr="004A18D6">
                              <w:t>IEC</w:t>
                            </w:r>
                            <w:r>
                              <w:t xml:space="preserve">Ex OD </w:t>
                            </w:r>
                            <w:r w:rsidR="0019739D">
                              <w:t>211</w:t>
                            </w:r>
                          </w:p>
                        </w:txbxContent>
                      </wps:txbx>
                      <wps:bodyPr rot="0" vert="horz" wrap="square" lIns="36000" tIns="45720" rIns="36000" bIns="45720" anchor="t" anchorCtr="0" upright="1">
                        <a:noAutofit/>
                      </wps:bodyPr>
                    </wps:wsp>
                  </a:graphicData>
                </a:graphic>
              </wp:anchor>
            </w:drawing>
          </mc:Choice>
          <mc:Fallback>
            <w:pict>
              <v:shapetype w14:anchorId="015F9266" id="_x0000_t202" coordsize="21600,21600" o:spt="202" path="m,l,21600r21600,l21600,xe">
                <v:stroke joinstyle="miter"/>
                <v:path gradientshapeok="t" o:connecttype="rect"/>
              </v:shapetype>
              <v:shape id="Text Box 28" o:spid="_x0000_s1026" type="#_x0000_t202" style="position:absolute;left:0;text-align:left;margin-left:261.15pt;margin-top:7.45pt;width:259.1pt;height:37.5pt;z-index:251661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" filled="f" stroked="f">
                <o:lock v:ext="edit" aspectratio="t"/>
                <v:textbox inset="1mm,,1mm">
                  <w:txbxContent>
                    <w:p w14:paraId="54A88497" w14:textId="0C544282" w:rsidR="00F9557F" w:rsidRPr="004A18D6" w:rsidRDefault="00F9557F" w:rsidP="00F9557F">
                      <w:pPr>
                        <w:pStyle w:val="Stdreferenceright"/>
                      </w:pPr>
                      <w:r w:rsidRPr="004A18D6">
                        <w:t>IEC</w:t>
                      </w:r>
                      <w:r>
                        <w:t xml:space="preserve">Ex OD </w:t>
                      </w:r>
                      <w:r w:rsidR="0019739D">
                        <w:t>211</w:t>
                      </w:r>
                    </w:p>
                  </w:txbxContent>
                </v:textbox>
                <w10:wrap type="square"/>
              </v:shape>
            </w:pict>
          </mc:Fallback>
        </mc:AlternateContent>
      </w:r>
      <w:r w:rsidRPr="00D7523C">
        <w:rPr>
          <w:noProof/>
        </w:rPr>
        <mc:AlternateContent>
          <mc:Choice Requires="wps">
            <w:drawing>
              <wp:anchor distT="0" distB="0" distL="114300" distR="114300" simplePos="0" relativeHeight="251667474" behindDoc="0" locked="0" layoutInCell="1" allowOverlap="1" wp14:anchorId="15781032" wp14:editId="0E87B1A3">
                <wp:simplePos x="0" y="0"/>
                <wp:positionH relativeFrom="column">
                  <wp:posOffset>618490</wp:posOffset>
                </wp:positionH>
                <wp:positionV relativeFrom="paragraph">
                  <wp:posOffset>948233</wp:posOffset>
                </wp:positionV>
                <wp:extent cx="5944235" cy="1330960"/>
                <wp:effectExtent l="0" t="0" r="0" b="2540"/>
                <wp:wrapSquare wrapText="bothSides"/>
                <wp:docPr id="74" name="Text Box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4235"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4B499" w14:textId="77777777" w:rsidR="00F9557F" w:rsidRDefault="00F9557F" w:rsidP="00F9557F">
                            <w:pPr>
                              <w:pStyle w:val="BlueBox30Left"/>
                            </w:pPr>
                            <w:r w:rsidRPr="0006076A">
                              <w:br/>
                            </w:r>
                            <w:r>
                              <w:t>IECEx</w:t>
                            </w:r>
                          </w:p>
                          <w:p w14:paraId="18F10CDA" w14:textId="77777777" w:rsidR="00F9557F" w:rsidRPr="00ED561C" w:rsidRDefault="00F9557F" w:rsidP="00F9557F">
                            <w:pPr>
                              <w:pStyle w:val="BlueBox30Left"/>
                            </w:pPr>
                            <w:r>
                              <w:t>OPERATIONAL DOCUMENT</w:t>
                            </w:r>
                          </w:p>
                        </w:txbxContent>
                      </wps:txbx>
                      <wps:bodyPr rot="0" vert="horz" wrap="square" lIns="36000" tIns="45720" rIns="36000" bIns="45720" anchor="t" anchorCtr="0" upright="1">
                        <a:noAutofit/>
                      </wps:bodyPr>
                    </wps:wsp>
                  </a:graphicData>
                </a:graphic>
              </wp:anchor>
            </w:drawing>
          </mc:Choice>
          <mc:Fallback>
            <w:pict>
              <v:shape w14:anchorId="15781032" id="Text Box 30" o:spid="_x0000_s1027" type="#_x0000_t202" style="position:absolute;left:0;text-align:left;margin-left:48.7pt;margin-top:74.65pt;width:468.05pt;height:104.8pt;z-index:251667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" filled="f" stroked="f">
                <o:lock v:ext="edit" aspectratio="t"/>
                <v:textbox inset="1mm,,1mm">
                  <w:txbxContent>
                    <w:p w14:paraId="18E4B499" w14:textId="77777777" w:rsidR="00F9557F" w:rsidRDefault="00F9557F" w:rsidP="00F9557F">
                      <w:pPr>
                        <w:pStyle w:val="BlueBox30Left"/>
                      </w:pPr>
                      <w:r w:rsidRPr="0006076A">
                        <w:br/>
                      </w:r>
                      <w:r>
                        <w:t>IECEx</w:t>
                      </w:r>
                    </w:p>
                    <w:p w14:paraId="18F10CDA" w14:textId="77777777" w:rsidR="00F9557F" w:rsidRPr="00ED561C" w:rsidRDefault="00F9557F" w:rsidP="00F9557F">
                      <w:pPr>
                        <w:pStyle w:val="BlueBox30Left"/>
                      </w:pPr>
                      <w:r>
                        <w:t>OPERATIONAL DOCUMENT</w:t>
                      </w:r>
                    </w:p>
                  </w:txbxContent>
                </v:textbox>
                <w10:wrap type="square"/>
              </v:shape>
            </w:pict>
          </mc:Fallback>
        </mc:AlternateContent>
      </w:r>
      <w:r w:rsidRPr="00D7523C">
        <w:rPr>
          <w:noProof/>
        </w:rPr>
        <mc:AlternateContent>
          <mc:Choice Requires="wps">
            <w:drawing>
              <wp:anchor distT="0" distB="0" distL="114300" distR="114300" simplePos="0" relativeHeight="251668498" behindDoc="0" locked="0" layoutInCell="1" allowOverlap="1" wp14:anchorId="627663FC" wp14:editId="72E6B50D">
                <wp:simplePos x="0" y="0"/>
                <wp:positionH relativeFrom="column">
                  <wp:posOffset>618490</wp:posOffset>
                </wp:positionH>
                <wp:positionV relativeFrom="paragraph">
                  <wp:posOffset>2018843</wp:posOffset>
                </wp:positionV>
                <wp:extent cx="3676650" cy="962025"/>
                <wp:effectExtent l="0" t="0" r="0" b="9525"/>
                <wp:wrapSquare wrapText="bothSides"/>
                <wp:docPr id="75" name="Text Box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66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9D48" w14:textId="77777777" w:rsidR="00F9557F" w:rsidRPr="004A18D6" w:rsidRDefault="00F9557F" w:rsidP="00F9557F">
                            <w:pPr>
                              <w:pStyle w:val="GreyBox30Left"/>
                            </w:pPr>
                          </w:p>
                        </w:txbxContent>
                      </wps:txbx>
                      <wps:bodyPr rot="0" vert="horz" wrap="square" lIns="36000" tIns="45720" rIns="36000" bIns="45720" anchor="t" anchorCtr="0" upright="1">
                        <a:noAutofit/>
                      </wps:bodyPr>
                    </wps:wsp>
                  </a:graphicData>
                </a:graphic>
              </wp:anchor>
            </w:drawing>
          </mc:Choice>
          <mc:Fallback>
            <w:pict>
              <v:shape w14:anchorId="627663FC" id="Text Box 31" o:spid="_x0000_s1028" type="#_x0000_t202" style="position:absolute;left:0;text-align:left;margin-left:48.7pt;margin-top:158.95pt;width:289.5pt;height:75.75pt;z-index:2516684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" filled="f" stroked="f">
                <o:lock v:ext="edit" aspectratio="t"/>
                <v:textbox inset="1mm,,1mm">
                  <w:txbxContent>
                    <w:p w14:paraId="39999D48" w14:textId="77777777" w:rsidR="00F9557F" w:rsidRPr="004A18D6" w:rsidRDefault="00F9557F" w:rsidP="00F9557F">
                      <w:pPr>
                        <w:pStyle w:val="GreyBox30Left"/>
                      </w:pPr>
                    </w:p>
                  </w:txbxContent>
                </v:textbox>
                <w10:wrap type="square"/>
              </v:shape>
            </w:pict>
          </mc:Fallback>
        </mc:AlternateContent>
      </w:r>
      <w:r w:rsidRPr="00D7523C">
        <w:rPr>
          <w:noProof/>
        </w:rPr>
        <mc:AlternateContent>
          <mc:Choice Requires="wps">
            <w:drawing>
              <wp:anchor distT="0" distB="0" distL="114300" distR="114300" simplePos="0" relativeHeight="251669522" behindDoc="0" locked="0" layoutInCell="1" allowOverlap="1" wp14:anchorId="17BCB341" wp14:editId="3D357E15">
                <wp:simplePos x="0" y="0"/>
                <wp:positionH relativeFrom="column">
                  <wp:posOffset>673100</wp:posOffset>
                </wp:positionH>
                <wp:positionV relativeFrom="paragraph">
                  <wp:posOffset>3890823</wp:posOffset>
                </wp:positionV>
                <wp:extent cx="5904230" cy="635"/>
                <wp:effectExtent l="0" t="0" r="20320" b="37465"/>
                <wp:wrapSquare wrapText="bothSides"/>
                <wp:docPr id="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198531FB" id="Line 32" o:spid="_x0000_s1026" style="position:absolute;z-index:251669522;visibility:visible;mso-wrap-style:square;mso-wrap-distance-left:9pt;mso-wrap-distance-top:0;mso-wrap-distance-right:9pt;mso-wrap-distance-bottom:0;mso-position-horizontal:absolute;mso-position-horizontal-relative:text;mso-position-vertical:absolute;mso-position-vertical-relative:text" from="53pt,306.35pt" to="517.9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" strokecolor="#9c9d9f" strokeweight=".25pt">
                <w10:wrap type="square"/>
              </v:line>
            </w:pict>
          </mc:Fallback>
        </mc:AlternateContent>
      </w:r>
      <w:r w:rsidRPr="00D7523C">
        <w:rPr>
          <w:noProof/>
        </w:rPr>
        <mc:AlternateContent>
          <mc:Choice Requires="wps">
            <w:drawing>
              <wp:anchor distT="0" distB="0" distL="114300" distR="114300" simplePos="0" relativeHeight="251670546" behindDoc="0" locked="0" layoutInCell="1" allowOverlap="1" wp14:anchorId="4832D1AE" wp14:editId="60A2E92F">
                <wp:simplePos x="0" y="0"/>
                <wp:positionH relativeFrom="column">
                  <wp:posOffset>-86995</wp:posOffset>
                </wp:positionH>
                <wp:positionV relativeFrom="paragraph">
                  <wp:posOffset>7024548</wp:posOffset>
                </wp:positionV>
                <wp:extent cx="198120" cy="2590800"/>
                <wp:effectExtent l="0" t="0" r="0" b="0"/>
                <wp:wrapSquare wrapText="bothSides"/>
                <wp:docPr id="77" name="Text Box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812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D731" w14:textId="0BAA8036" w:rsidR="00F9557F" w:rsidRPr="002936B8" w:rsidRDefault="00F9557F" w:rsidP="00F9557F">
                            <w:pPr>
                              <w:pStyle w:val="Ref-7"/>
                              <w:rPr>
                                <w:spacing w:val="0"/>
                              </w:rPr>
                            </w:pPr>
                            <w:r w:rsidRPr="002936B8">
                              <w:rPr>
                                <w:spacing w:val="0"/>
                              </w:rPr>
                              <w:t xml:space="preserve">IECEx </w:t>
                            </w:r>
                            <w:r>
                              <w:rPr>
                                <w:spacing w:val="0"/>
                              </w:rPr>
                              <w:t xml:space="preserve">OD </w:t>
                            </w:r>
                            <w:r w:rsidR="008D38A1">
                              <w:rPr>
                                <w:spacing w:val="0"/>
                              </w:rPr>
                              <w:t>211, 2023</w:t>
                            </w:r>
                            <w:r w:rsidR="00186017">
                              <w:rPr>
                                <w:spacing w:val="0"/>
                              </w:rPr>
                              <w:t>,</w:t>
                            </w:r>
                            <w:r w:rsidR="005735C4">
                              <w:rPr>
                                <w:spacing w:val="0"/>
                              </w:rPr>
                              <w:t>E</w:t>
                            </w:r>
                            <w:r w:rsidR="00186017">
                              <w:rPr>
                                <w:spacing w:val="0"/>
                              </w:rPr>
                              <w:t>d</w:t>
                            </w:r>
                            <w:r w:rsidR="008D38A1">
                              <w:rPr>
                                <w:spacing w:val="0"/>
                              </w:rPr>
                              <w:t>1</w:t>
                            </w:r>
                            <w:r w:rsidR="00186017">
                              <w:rPr>
                                <w:spacing w:val="0"/>
                              </w:rPr>
                              <w:t>.0</w:t>
                            </w:r>
                          </w:p>
                        </w:txbxContent>
                      </wps:txbx>
                      <wps:bodyPr rot="0" vert="vert270" wrap="square" lIns="0" tIns="0" rIns="36000" bIns="36000" anchor="t" anchorCtr="0" upright="1">
                        <a:noAutofit/>
                      </wps:bodyPr>
                    </wps:wsp>
                  </a:graphicData>
                </a:graphic>
              </wp:anchor>
            </w:drawing>
          </mc:Choice>
          <mc:Fallback>
            <w:pict>
              <v:shape w14:anchorId="4832D1AE" id="Text Box 34" o:spid="_x0000_s1029" type="#_x0000_t202" style="position:absolute;left:0;text-align:left;margin-left:-6.85pt;margin-top:553.1pt;width:15.6pt;height:204pt;z-index:2516705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" filled="f" stroked="f">
                <o:lock v:ext="edit" aspectratio="t"/>
                <v:textbox style="layout-flow:vertical;mso-layout-flow-alt:bottom-to-top" inset="0,0,1mm,1mm">
                  <w:txbxContent>
                    <w:p w14:paraId="38DCD731" w14:textId="0BAA8036" w:rsidR="00F9557F" w:rsidRPr="002936B8" w:rsidRDefault="00F9557F" w:rsidP="00F9557F">
                      <w:pPr>
                        <w:pStyle w:val="Ref-7"/>
                        <w:rPr>
                          <w:spacing w:val="0"/>
                        </w:rPr>
                      </w:pPr>
                      <w:r w:rsidRPr="002936B8">
                        <w:rPr>
                          <w:spacing w:val="0"/>
                        </w:rPr>
                        <w:t xml:space="preserve">IECEx </w:t>
                      </w:r>
                      <w:r>
                        <w:rPr>
                          <w:spacing w:val="0"/>
                        </w:rPr>
                        <w:t xml:space="preserve">OD </w:t>
                      </w:r>
                      <w:r w:rsidR="008D38A1">
                        <w:rPr>
                          <w:spacing w:val="0"/>
                        </w:rPr>
                        <w:t>211, 2023</w:t>
                      </w:r>
                      <w:r w:rsidR="00186017">
                        <w:rPr>
                          <w:spacing w:val="0"/>
                        </w:rPr>
                        <w:t>,</w:t>
                      </w:r>
                      <w:r w:rsidR="005735C4">
                        <w:rPr>
                          <w:spacing w:val="0"/>
                        </w:rPr>
                        <w:t>E</w:t>
                      </w:r>
                      <w:r w:rsidR="00186017">
                        <w:rPr>
                          <w:spacing w:val="0"/>
                        </w:rPr>
                        <w:t>d</w:t>
                      </w:r>
                      <w:r w:rsidR="008D38A1">
                        <w:rPr>
                          <w:spacing w:val="0"/>
                        </w:rPr>
                        <w:t>1</w:t>
                      </w:r>
                      <w:r w:rsidR="00186017">
                        <w:rPr>
                          <w:spacing w:val="0"/>
                        </w:rPr>
                        <w:t>.0</w:t>
                      </w:r>
                    </w:p>
                  </w:txbxContent>
                </v:textbox>
                <w10:wrap type="square"/>
              </v:shape>
            </w:pict>
          </mc:Fallback>
        </mc:AlternateContent>
      </w:r>
    </w:p>
    <w:p w14:paraId="0BF0CC20" w14:textId="77D2CCFE" w:rsidR="00F9557F" w:rsidRPr="00D7523C" w:rsidRDefault="00BE6C68" w:rsidP="00F9557F">
      <w:r w:rsidRPr="00D7523C">
        <w:rPr>
          <w:noProof/>
        </w:rPr>
        <mc:AlternateContent>
          <mc:Choice Requires="wps">
            <w:drawing>
              <wp:anchor distT="0" distB="0" distL="114300" distR="114300" simplePos="0" relativeHeight="251664402" behindDoc="0" locked="0" layoutInCell="1" allowOverlap="1" wp14:anchorId="2DD7B1F3" wp14:editId="3398A8C7">
                <wp:simplePos x="0" y="0"/>
                <wp:positionH relativeFrom="column">
                  <wp:posOffset>2709545</wp:posOffset>
                </wp:positionH>
                <wp:positionV relativeFrom="paragraph">
                  <wp:posOffset>510540</wp:posOffset>
                </wp:positionV>
                <wp:extent cx="3249930" cy="428625"/>
                <wp:effectExtent l="0" t="0" r="7620" b="9525"/>
                <wp:wrapSquare wrapText="bothSides"/>
                <wp:docPr id="7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993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6E8B" w14:textId="46A17BCC" w:rsidR="00F9557F" w:rsidRPr="00201F6D" w:rsidRDefault="00F9557F" w:rsidP="00F9557F">
                            <w:pPr>
                              <w:pStyle w:val="Editionright"/>
                            </w:pPr>
                            <w:r w:rsidRPr="00201F6D">
                              <w:t>Edition</w:t>
                            </w:r>
                            <w:r>
                              <w:t xml:space="preserve"> </w:t>
                            </w:r>
                            <w:r w:rsidR="0019739D">
                              <w:t>1</w:t>
                            </w:r>
                            <w:r>
                              <w:t>.0</w:t>
                            </w:r>
                            <w:r>
                              <w:t> </w:t>
                            </w:r>
                            <w:r>
                              <w:t>202</w:t>
                            </w:r>
                            <w:r w:rsidR="0019739D">
                              <w:t>3</w:t>
                            </w:r>
                            <w:r>
                              <w:t>-</w:t>
                            </w:r>
                            <w:r w:rsidR="00605290">
                              <w:t>1</w:t>
                            </w:r>
                            <w:r w:rsidR="00774D4C">
                              <w:t>2</w:t>
                            </w:r>
                            <w:r w:rsidR="00BE6C68">
                              <w:br/>
                            </w:r>
                          </w:p>
                        </w:txbxContent>
                      </wps:txbx>
                      <wps:bodyPr rot="0" vert="horz" wrap="square" lIns="36000" tIns="45720" rIns="36000" bIns="45720" anchor="t" anchorCtr="0" upright="1">
                        <a:noAutofit/>
                      </wps:bodyPr>
                    </wps:wsp>
                  </a:graphicData>
                </a:graphic>
                <wp14:sizeRelV relativeFrom="margin">
                  <wp14:pctHeight>0</wp14:pctHeight>
                </wp14:sizeRelV>
              </wp:anchor>
            </w:drawing>
          </mc:Choice>
          <mc:Fallback>
            <w:pict>
              <v:shape w14:anchorId="2DD7B1F3" id="Text Box 29" o:spid="_x0000_s1030" type="#_x0000_t202" style="position:absolute;left:0;text-align:left;margin-left:213.35pt;margin-top:40.2pt;width:255.9pt;height:33.75pt;z-index:251664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" filled="f" stroked="f">
                <o:lock v:ext="edit" aspectratio="t"/>
                <v:textbox inset="1mm,,1mm">
                  <w:txbxContent>
                    <w:p w14:paraId="5FF36E8B" w14:textId="46A17BCC" w:rsidR="00F9557F" w:rsidRPr="00201F6D" w:rsidRDefault="00F9557F" w:rsidP="00F9557F">
                      <w:pPr>
                        <w:pStyle w:val="Editionright"/>
                      </w:pPr>
                      <w:r w:rsidRPr="00201F6D">
                        <w:t>Edition</w:t>
                      </w:r>
                      <w:r>
                        <w:t xml:space="preserve"> </w:t>
                      </w:r>
                      <w:r w:rsidR="0019739D">
                        <w:t>1</w:t>
                      </w:r>
                      <w:r>
                        <w:t>.0</w:t>
                      </w:r>
                      <w:r>
                        <w:t> </w:t>
                      </w:r>
                      <w:r>
                        <w:t>202</w:t>
                      </w:r>
                      <w:r w:rsidR="0019739D">
                        <w:t>3</w:t>
                      </w:r>
                      <w:r>
                        <w:t>-</w:t>
                      </w:r>
                      <w:r w:rsidR="00605290">
                        <w:t>1</w:t>
                      </w:r>
                      <w:r w:rsidR="00774D4C">
                        <w:t>2</w:t>
                      </w:r>
                      <w:r w:rsidR="00BE6C68">
                        <w:br/>
                      </w:r>
                    </w:p>
                  </w:txbxContent>
                </v:textbox>
                <w10:wrap type="square"/>
              </v:shape>
            </w:pict>
          </mc:Fallback>
        </mc:AlternateContent>
      </w:r>
      <w:r w:rsidR="00F9557F" w:rsidRPr="00D7523C">
        <w:rPr>
          <w:noProof/>
        </w:rPr>
        <mc:AlternateContent>
          <mc:Choice Requires="wps">
            <w:drawing>
              <wp:anchor distT="0" distB="0" distL="114300" distR="114300" simplePos="0" relativeHeight="251674642" behindDoc="0" locked="0" layoutInCell="1" allowOverlap="1" wp14:anchorId="64D89C45" wp14:editId="64EFE7FE">
                <wp:simplePos x="0" y="0"/>
                <wp:positionH relativeFrom="column">
                  <wp:posOffset>-14605</wp:posOffset>
                </wp:positionH>
                <wp:positionV relativeFrom="paragraph">
                  <wp:posOffset>3882390</wp:posOffset>
                </wp:positionV>
                <wp:extent cx="5962650" cy="2506345"/>
                <wp:effectExtent l="0" t="0" r="0" b="8255"/>
                <wp:wrapSquare wrapText="bothSides"/>
                <wp:docPr id="78"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62650"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16FB" w14:textId="58E93DB8" w:rsidR="00F9557F" w:rsidRPr="008F5090" w:rsidRDefault="00847827" w:rsidP="00F9557F">
                            <w:pPr>
                              <w:pStyle w:val="Title12-Blue0"/>
                              <w:rPr>
                                <w:lang w:val="en-GB"/>
                              </w:rPr>
                            </w:pPr>
                            <w:r w:rsidRPr="004905F1">
                              <w:rPr>
                                <w:lang w:val="en-GB"/>
                              </w:rPr>
                              <w:t>IECEx Certified Equipment Scheme</w:t>
                            </w:r>
                            <w:r>
                              <w:rPr>
                                <w:lang w:val="en-GB"/>
                              </w:rPr>
                              <w:t xml:space="preserve"> –</w:t>
                            </w:r>
                            <w:r>
                              <w:rPr>
                                <w:lang w:val="en-GB"/>
                              </w:rPr>
                              <w:br/>
                            </w:r>
                            <w:r w:rsidR="008D38A1">
                              <w:rPr>
                                <w:lang w:val="en-GB"/>
                              </w:rPr>
                              <w:t>N</w:t>
                            </w:r>
                            <w:r w:rsidR="0019739D">
                              <w:rPr>
                                <w:lang w:val="en-GB"/>
                              </w:rPr>
                              <w:t xml:space="preserve">ational </w:t>
                            </w:r>
                            <w:r w:rsidR="008D38A1">
                              <w:rPr>
                                <w:lang w:val="en-GB"/>
                              </w:rPr>
                              <w:t>D</w:t>
                            </w:r>
                            <w:r w:rsidR="0019739D">
                              <w:rPr>
                                <w:lang w:val="en-GB"/>
                              </w:rPr>
                              <w:t xml:space="preserve">ifferences of </w:t>
                            </w:r>
                            <w:r w:rsidR="008D38A1">
                              <w:rPr>
                                <w:lang w:val="en-GB"/>
                              </w:rPr>
                              <w:t>S</w:t>
                            </w:r>
                            <w:r w:rsidR="0019739D">
                              <w:rPr>
                                <w:lang w:val="en-GB"/>
                              </w:rPr>
                              <w:t xml:space="preserve">tandards operated by the IECEx – Procedure </w:t>
                            </w:r>
                            <w:r w:rsidR="008D38A1">
                              <w:rPr>
                                <w:lang w:val="en-GB"/>
                              </w:rPr>
                              <w:t>for</w:t>
                            </w:r>
                            <w:r w:rsidR="0019739D">
                              <w:rPr>
                                <w:lang w:val="en-GB"/>
                              </w:rPr>
                              <w:t xml:space="preserve"> using the IECEx On-line Bulletin</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64D89C45" id="Text Box 33" o:spid="_x0000_s1031" type="#_x0000_t202" style="position:absolute;left:0;text-align:left;margin-left:-1.15pt;margin-top:305.7pt;width:469.5pt;height:197.35pt;z-index:251674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" filled="f" stroked="f">
                <o:lock v:ext="edit" aspectratio="t"/>
                <v:textbox inset="1mm,,1mm">
                  <w:txbxContent>
                    <w:p w14:paraId="07FE16FB" w14:textId="58E93DB8" w:rsidR="00F9557F" w:rsidRPr="008F5090" w:rsidRDefault="00847827" w:rsidP="00F9557F">
                      <w:pPr>
                        <w:pStyle w:val="Title12-Blue0"/>
                        <w:rPr>
                          <w:lang w:val="en-GB"/>
                        </w:rPr>
                      </w:pPr>
                      <w:r w:rsidRPr="004905F1">
                        <w:rPr>
                          <w:lang w:val="en-GB"/>
                        </w:rPr>
                        <w:t>IECEx Certified Equipment Scheme</w:t>
                      </w:r>
                      <w:r>
                        <w:rPr>
                          <w:lang w:val="en-GB"/>
                        </w:rPr>
                        <w:t xml:space="preserve"> –</w:t>
                      </w:r>
                      <w:r>
                        <w:rPr>
                          <w:lang w:val="en-GB"/>
                        </w:rPr>
                        <w:br/>
                      </w:r>
                      <w:r w:rsidR="008D38A1">
                        <w:rPr>
                          <w:lang w:val="en-GB"/>
                        </w:rPr>
                        <w:t>N</w:t>
                      </w:r>
                      <w:r w:rsidR="0019739D">
                        <w:rPr>
                          <w:lang w:val="en-GB"/>
                        </w:rPr>
                        <w:t xml:space="preserve">ational </w:t>
                      </w:r>
                      <w:r w:rsidR="008D38A1">
                        <w:rPr>
                          <w:lang w:val="en-GB"/>
                        </w:rPr>
                        <w:t>D</w:t>
                      </w:r>
                      <w:r w:rsidR="0019739D">
                        <w:rPr>
                          <w:lang w:val="en-GB"/>
                        </w:rPr>
                        <w:t xml:space="preserve">ifferences of </w:t>
                      </w:r>
                      <w:r w:rsidR="008D38A1">
                        <w:rPr>
                          <w:lang w:val="en-GB"/>
                        </w:rPr>
                        <w:t>S</w:t>
                      </w:r>
                      <w:r w:rsidR="0019739D">
                        <w:rPr>
                          <w:lang w:val="en-GB"/>
                        </w:rPr>
                        <w:t xml:space="preserve">tandards operated by the IECEx – Procedure </w:t>
                      </w:r>
                      <w:r w:rsidR="008D38A1">
                        <w:rPr>
                          <w:lang w:val="en-GB"/>
                        </w:rPr>
                        <w:t>for</w:t>
                      </w:r>
                      <w:r w:rsidR="0019739D">
                        <w:rPr>
                          <w:lang w:val="en-GB"/>
                        </w:rPr>
                        <w:t xml:space="preserve"> using the IECEx On-line Bulletin</w:t>
                      </w:r>
                    </w:p>
                  </w:txbxContent>
                </v:textbox>
                <w10:wrap type="square"/>
              </v:shape>
            </w:pict>
          </mc:Fallback>
        </mc:AlternateContent>
      </w:r>
      <w:r w:rsidR="00F9557F" w:rsidRPr="00D7523C">
        <w:rPr>
          <w:noProof/>
        </w:rPr>
        <mc:AlternateContent>
          <mc:Choice Requires="wps">
            <w:drawing>
              <wp:anchor distT="0" distB="0" distL="114300" distR="114300" simplePos="0" relativeHeight="251679762" behindDoc="0" locked="0" layoutInCell="1" allowOverlap="1" wp14:anchorId="62A3EED0" wp14:editId="460D7ED9">
                <wp:simplePos x="0" y="0"/>
                <wp:positionH relativeFrom="column">
                  <wp:posOffset>-5080</wp:posOffset>
                </wp:positionH>
                <wp:positionV relativeFrom="paragraph">
                  <wp:posOffset>3187065</wp:posOffset>
                </wp:positionV>
                <wp:extent cx="5946775" cy="647700"/>
                <wp:effectExtent l="0" t="0" r="0" b="0"/>
                <wp:wrapSquare wrapText="bothSides"/>
                <wp:docPr id="79" name="Text Box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67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E38BD" w14:textId="77777777" w:rsidR="00F9557F" w:rsidRPr="00FA0D6A" w:rsidRDefault="00F9557F" w:rsidP="00F9557F">
                            <w:pPr>
                              <w:pStyle w:val="Title12-Blue0"/>
                              <w:rPr>
                                <w:rFonts w:ascii="Arial Bold" w:hAnsi="Arial Bold" w:hint="eastAsia"/>
                                <w:b w:val="0"/>
                                <w:bCs w:val="0"/>
                                <w:lang w:val="en-GB"/>
                              </w:rPr>
                            </w:pPr>
                            <w:r w:rsidRPr="00995F9F">
                              <w:rPr>
                                <w:rFonts w:ascii="Arial Bold" w:hAnsi="Arial Bold"/>
                                <w:lang w:val="en-GB"/>
                              </w:rPr>
                              <w:t xml:space="preserve">IEC System for Certification to Standards Relating to Equipment for Use in Explosive Atmospheres </w:t>
                            </w:r>
                            <w:r w:rsidRPr="00FA0D6A">
                              <w:rPr>
                                <w:rFonts w:ascii="Arial Bold" w:hAnsi="Arial Bold"/>
                                <w:lang w:val="en-GB"/>
                              </w:rPr>
                              <w:t>(IEC</w:t>
                            </w:r>
                            <w:r>
                              <w:rPr>
                                <w:rFonts w:ascii="Arial Bold" w:hAnsi="Arial Bold"/>
                                <w:lang w:val="en-GB"/>
                              </w:rPr>
                              <w:t>Ex</w:t>
                            </w:r>
                            <w:r w:rsidRPr="00FA0D6A">
                              <w:rPr>
                                <w:rFonts w:ascii="Arial Bold" w:hAnsi="Arial Bold"/>
                                <w:lang w:val="en-GB"/>
                              </w:rPr>
                              <w:t xml:space="preserve"> System)</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w14:anchorId="62A3EED0" id="Text Box 149" o:spid="_x0000_s1032" type="#_x0000_t202" style="position:absolute;left:0;text-align:left;margin-left:-.4pt;margin-top:250.95pt;width:468.25pt;height:51pt;z-index:2516797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" filled="f" stroked="f">
                <o:lock v:ext="edit" aspectratio="t"/>
                <v:textbox inset="1mm,1mm,1mm,1mm">
                  <w:txbxContent>
                    <w:p w14:paraId="3B3E38BD" w14:textId="77777777" w:rsidR="00F9557F" w:rsidRPr="00FA0D6A" w:rsidRDefault="00F9557F" w:rsidP="00F9557F">
                      <w:pPr>
                        <w:pStyle w:val="Title12-Blue0"/>
                        <w:rPr>
                          <w:rFonts w:ascii="Arial Bold" w:hAnsi="Arial Bold" w:hint="eastAsia"/>
                          <w:b w:val="0"/>
                          <w:bCs w:val="0"/>
                          <w:lang w:val="en-GB"/>
                        </w:rPr>
                      </w:pPr>
                      <w:r w:rsidRPr="00995F9F">
                        <w:rPr>
                          <w:rFonts w:ascii="Arial Bold" w:hAnsi="Arial Bold"/>
                          <w:lang w:val="en-GB"/>
                        </w:rPr>
                        <w:t xml:space="preserve">IEC System for Certification to Standards Relating to Equipment for Use in Explosive Atmospheres </w:t>
                      </w:r>
                      <w:r w:rsidRPr="00FA0D6A">
                        <w:rPr>
                          <w:rFonts w:ascii="Arial Bold" w:hAnsi="Arial Bold"/>
                          <w:lang w:val="en-GB"/>
                        </w:rPr>
                        <w:t>(IEC</w:t>
                      </w:r>
                      <w:r>
                        <w:rPr>
                          <w:rFonts w:ascii="Arial Bold" w:hAnsi="Arial Bold"/>
                          <w:lang w:val="en-GB"/>
                        </w:rPr>
                        <w:t>Ex</w:t>
                      </w:r>
                      <w:r w:rsidRPr="00FA0D6A">
                        <w:rPr>
                          <w:rFonts w:ascii="Arial Bold" w:hAnsi="Arial Bold"/>
                          <w:lang w:val="en-GB"/>
                        </w:rPr>
                        <w:t xml:space="preserve"> System)</w:t>
                      </w:r>
                    </w:p>
                  </w:txbxContent>
                </v:textbox>
                <w10:wrap type="square"/>
              </v:shape>
            </w:pict>
          </mc:Fallback>
        </mc:AlternateContent>
      </w:r>
      <w:r w:rsidR="00F9557F" w:rsidRPr="00D7523C">
        <w:rPr>
          <w:noProof/>
        </w:rPr>
        <mc:AlternateContent>
          <mc:Choice Requires="wps">
            <w:drawing>
              <wp:anchor distT="0" distB="0" distL="114300" distR="114300" simplePos="0" relativeHeight="251680786" behindDoc="0" locked="0" layoutInCell="1" allowOverlap="1" wp14:anchorId="0EC82A25" wp14:editId="300582B7">
                <wp:simplePos x="0" y="0"/>
                <wp:positionH relativeFrom="column">
                  <wp:posOffset>556260</wp:posOffset>
                </wp:positionH>
                <wp:positionV relativeFrom="paragraph">
                  <wp:posOffset>496570</wp:posOffset>
                </wp:positionV>
                <wp:extent cx="5360670" cy="0"/>
                <wp:effectExtent l="0" t="0" r="0" b="0"/>
                <wp:wrapSquare wrapText="bothSides"/>
                <wp:docPr id="8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0670"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oel="http://schemas.microsoft.com/office/2019/extlst">
            <w:pict>
              <v:line w14:anchorId="54D468AA" id="Line 151" o:spid="_x0000_s1026" style="position:absolute;z-index:2516807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pt,39.1pt" to="465.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" strokecolor="#9c9d9f" strokeweight=".25pt">
                <w10:wrap type="square"/>
              </v:line>
            </w:pict>
          </mc:Fallback>
        </mc:AlternateContent>
      </w:r>
      <w:r w:rsidR="00F9557F" w:rsidRPr="00D7523C">
        <w:rPr>
          <w:noProof/>
        </w:rPr>
        <w:drawing>
          <wp:anchor distT="0" distB="0" distL="114300" distR="114300" simplePos="0" relativeHeight="251678738" behindDoc="0" locked="0" layoutInCell="1" allowOverlap="1" wp14:anchorId="5E7485F0" wp14:editId="374331C3">
            <wp:simplePos x="0" y="0"/>
            <wp:positionH relativeFrom="page">
              <wp:posOffset>648335</wp:posOffset>
            </wp:positionH>
            <wp:positionV relativeFrom="page">
              <wp:posOffset>648335</wp:posOffset>
            </wp:positionV>
            <wp:extent cx="756000" cy="648000"/>
            <wp:effectExtent l="0" t="0" r="6350" b="0"/>
            <wp:wrapNone/>
            <wp:docPr id="91"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 cy="6480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F9557F" w:rsidRPr="00D7523C" w14:paraId="2DD44A08" w14:textId="77777777" w:rsidTr="0070433B">
        <w:trPr>
          <w:jc w:val="center"/>
        </w:trPr>
        <w:tc>
          <w:tcPr>
            <w:tcW w:w="9073" w:type="dxa"/>
            <w:shd w:val="clear" w:color="auto" w:fill="auto"/>
            <w:tcMar>
              <w:top w:w="57" w:type="dxa"/>
              <w:left w:w="142" w:type="dxa"/>
              <w:bottom w:w="57" w:type="dxa"/>
              <w:right w:w="142" w:type="dxa"/>
            </w:tcMar>
          </w:tcPr>
          <w:p w14:paraId="2FD3A78A" w14:textId="77777777" w:rsidR="00F9557F" w:rsidRPr="00D7523C" w:rsidRDefault="00F9557F" w:rsidP="0070433B">
            <w:pPr>
              <w:pageBreakBefore/>
              <w:tabs>
                <w:tab w:val="left" w:pos="1130"/>
              </w:tabs>
              <w:spacing w:after="120"/>
              <w:rPr>
                <w:i/>
                <w:iCs/>
                <w:spacing w:val="4"/>
                <w:szCs w:val="22"/>
              </w:rPr>
            </w:pPr>
            <w:r w:rsidRPr="00D7523C">
              <w:rPr>
                <w:noProof/>
                <w:lang w:eastAsia="en-GB"/>
              </w:rPr>
              <w:lastRenderedPageBreak/>
              <mc:AlternateContent>
                <mc:Choice Requires="wps">
                  <w:drawing>
                    <wp:anchor distT="0" distB="0" distL="114300" distR="114300" simplePos="0" relativeHeight="251671570" behindDoc="0" locked="0" layoutInCell="1" allowOverlap="1" wp14:anchorId="27D8DD0F" wp14:editId="45A54C69">
                      <wp:simplePos x="0" y="0"/>
                      <wp:positionH relativeFrom="column">
                        <wp:posOffset>4445</wp:posOffset>
                      </wp:positionH>
                      <wp:positionV relativeFrom="paragraph">
                        <wp:posOffset>7620</wp:posOffset>
                      </wp:positionV>
                      <wp:extent cx="637200" cy="633600"/>
                      <wp:effectExtent l="0" t="0" r="10795" b="14605"/>
                      <wp:wrapNone/>
                      <wp:docPr id="8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 cy="6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708D" w14:textId="77777777" w:rsidR="00F9557F" w:rsidRDefault="00F9557F" w:rsidP="00F9557F">
                                  <w:r>
                                    <w:rPr>
                                      <w:i/>
                                      <w:noProof/>
                                      <w:lang w:eastAsia="en-GB"/>
                                    </w:rPr>
                                    <w:drawing>
                                      <wp:inline distT="0" distB="0" distL="0" distR="0" wp14:anchorId="78EB97C6" wp14:editId="012A8989">
                                        <wp:extent cx="638175" cy="638175"/>
                                        <wp:effectExtent l="0" t="0" r="9525" b="9525"/>
                                        <wp:docPr id="946458772" name="Picture 946458772"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08643VZ"/>
                                                <pic:cNvPicPr>
                                                  <a:picLocks noChangeAspect="1" noChangeArrowheads="1"/>
                                                </pic:cNvPicPr>
                                              </pic:nvPicPr>
                                              <pic:blipFill>
                                                <a:blip r:embed="rId18">
                                                  <a:extLst>
                                                    <a:ext uri="{28A0092B-C50C-407E-A947-70E740481C1C}">
                                                      <a14:useLocalDpi xmlns:a14="http://schemas.microsoft.com/office/drawing/2010/main" val="0"/>
                                                    </a:ext>
                                                  </a:extLst>
                                                </a:blip>
                                                <a:srcRect l="5727" t="5727" r="5727" b="5727"/>
                                                <a:stretch>
                                                  <a:fillRect/>
                                                </a:stretch>
                                              </pic:blipFill>
                                              <pic:spPr bwMode="auto">
                                                <a:xfrm>
                                                  <a:off x="0" y="0"/>
                                                  <a:ext cx="638175" cy="638175"/>
                                                </a:xfrm>
                                                <a:prstGeom prst="rect">
                                                  <a:avLst/>
                                                </a:prstGeom>
                                                <a:noFill/>
                                                <a:ln>
                                                  <a:noFill/>
                                                </a:ln>
                                              </pic:spPr>
                                            </pic:pic>
                                          </a:graphicData>
                                        </a:graphic>
                                      </wp:inline>
                                    </w:drawing>
                                  </w:r>
                                  <w:r>
                                    <w:rPr>
                                      <w:i/>
                                      <w:noProof/>
                                      <w:szCs w:val="22"/>
                                      <w:lang w:eastAsia="en-GB"/>
                                    </w:rPr>
                                    <w:drawing>
                                      <wp:inline distT="0" distB="0" distL="0" distR="0" wp14:anchorId="57EAF0F5" wp14:editId="6B2ADCF1">
                                        <wp:extent cx="638175" cy="638175"/>
                                        <wp:effectExtent l="0" t="0" r="9525" b="9525"/>
                                        <wp:docPr id="1197487249" name="Picture 1197487249"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08643VZ"/>
                                                <pic:cNvPicPr>
                                                  <a:picLocks noChangeAspect="1" noChangeArrowheads="1"/>
                                                </pic:cNvPicPr>
                                              </pic:nvPicPr>
                                              <pic:blipFill>
                                                <a:blip r:embed="rId18">
                                                  <a:extLst>
                                                    <a:ext uri="{28A0092B-C50C-407E-A947-70E740481C1C}">
                                                      <a14:useLocalDpi xmlns:a14="http://schemas.microsoft.com/office/drawing/2010/main" val="0"/>
                                                    </a:ext>
                                                  </a:extLst>
                                                </a:blip>
                                                <a:srcRect l="3818" t="3818" r="3818" b="3818"/>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8DD0F" id="Text Box 142" o:spid="_x0000_s1033" type="#_x0000_t202" style="position:absolute;left:0;text-align:left;margin-left:.35pt;margin-top:.6pt;width:50.15pt;height:49.9pt;z-index:251671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" filled="f" stroked="f">
                      <v:textbox inset="0,0,0,0">
                        <w:txbxContent>
                          <w:p w14:paraId="511F708D" w14:textId="77777777" w:rsidR="00F9557F" w:rsidRDefault="00F9557F" w:rsidP="00F9557F">
                            <w:r>
                              <w:rPr>
                                <w:i/>
                                <w:noProof/>
                                <w:lang w:eastAsia="en-GB"/>
                              </w:rPr>
                              <w:drawing>
                                <wp:inline distT="0" distB="0" distL="0" distR="0" wp14:anchorId="78EB97C6" wp14:editId="012A8989">
                                  <wp:extent cx="638175" cy="638175"/>
                                  <wp:effectExtent l="0" t="0" r="9525" b="9525"/>
                                  <wp:docPr id="946458772" name="Picture 946458772"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08643VZ"/>
                                          <pic:cNvPicPr>
                                            <a:picLocks noChangeAspect="1" noChangeArrowheads="1"/>
                                          </pic:cNvPicPr>
                                        </pic:nvPicPr>
                                        <pic:blipFill>
                                          <a:blip r:embed="rId18">
                                            <a:extLst>
                                              <a:ext uri="{28A0092B-C50C-407E-A947-70E740481C1C}">
                                                <a14:useLocalDpi xmlns:a14="http://schemas.microsoft.com/office/drawing/2010/main" val="0"/>
                                              </a:ext>
                                            </a:extLst>
                                          </a:blip>
                                          <a:srcRect l="5727" t="5727" r="5727" b="5727"/>
                                          <a:stretch>
                                            <a:fillRect/>
                                          </a:stretch>
                                        </pic:blipFill>
                                        <pic:spPr bwMode="auto">
                                          <a:xfrm>
                                            <a:off x="0" y="0"/>
                                            <a:ext cx="638175" cy="638175"/>
                                          </a:xfrm>
                                          <a:prstGeom prst="rect">
                                            <a:avLst/>
                                          </a:prstGeom>
                                          <a:noFill/>
                                          <a:ln>
                                            <a:noFill/>
                                          </a:ln>
                                        </pic:spPr>
                                      </pic:pic>
                                    </a:graphicData>
                                  </a:graphic>
                                </wp:inline>
                              </w:drawing>
                            </w:r>
                            <w:r>
                              <w:rPr>
                                <w:i/>
                                <w:noProof/>
                                <w:szCs w:val="22"/>
                                <w:lang w:eastAsia="en-GB"/>
                              </w:rPr>
                              <w:drawing>
                                <wp:inline distT="0" distB="0" distL="0" distR="0" wp14:anchorId="57EAF0F5" wp14:editId="6B2ADCF1">
                                  <wp:extent cx="638175" cy="638175"/>
                                  <wp:effectExtent l="0" t="0" r="9525" b="9525"/>
                                  <wp:docPr id="1197487249" name="Picture 1197487249"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08643VZ"/>
                                          <pic:cNvPicPr>
                                            <a:picLocks noChangeAspect="1" noChangeArrowheads="1"/>
                                          </pic:cNvPicPr>
                                        </pic:nvPicPr>
                                        <pic:blipFill>
                                          <a:blip r:embed="rId18">
                                            <a:extLst>
                                              <a:ext uri="{28A0092B-C50C-407E-A947-70E740481C1C}">
                                                <a14:useLocalDpi xmlns:a14="http://schemas.microsoft.com/office/drawing/2010/main" val="0"/>
                                              </a:ext>
                                            </a:extLst>
                                          </a:blip>
                                          <a:srcRect l="3818" t="3818" r="3818" b="3818"/>
                                          <a:stretch>
                                            <a:fillRect/>
                                          </a:stretch>
                                        </pic:blipFill>
                                        <pic:spPr bwMode="auto">
                                          <a:xfrm>
                                            <a:off x="0" y="0"/>
                                            <a:ext cx="638175" cy="638175"/>
                                          </a:xfrm>
                                          <a:prstGeom prst="rect">
                                            <a:avLst/>
                                          </a:prstGeom>
                                          <a:noFill/>
                                          <a:ln>
                                            <a:noFill/>
                                          </a:ln>
                                        </pic:spPr>
                                      </pic:pic>
                                    </a:graphicData>
                                  </a:graphic>
                                </wp:inline>
                              </w:drawing>
                            </w:r>
                          </w:p>
                        </w:txbxContent>
                      </v:textbox>
                    </v:shape>
                  </w:pict>
                </mc:Fallback>
              </mc:AlternateContent>
            </w:r>
            <w:r w:rsidRPr="00D7523C">
              <w:rPr>
                <w:i/>
                <w:iCs/>
                <w:spacing w:val="4"/>
                <w:szCs w:val="22"/>
              </w:rPr>
              <w:tab/>
            </w:r>
          </w:p>
          <w:p w14:paraId="65CF30A6" w14:textId="77777777" w:rsidR="00F9557F" w:rsidRPr="00D7523C" w:rsidRDefault="00F9557F" w:rsidP="0070433B">
            <w:pPr>
              <w:tabs>
                <w:tab w:val="left" w:pos="1130"/>
              </w:tabs>
              <w:spacing w:after="40"/>
              <w:rPr>
                <w:b/>
                <w:iCs/>
                <w:spacing w:val="4"/>
              </w:rPr>
            </w:pPr>
            <w:r w:rsidRPr="00D7523C">
              <w:rPr>
                <w:b/>
                <w:iCs/>
                <w:spacing w:val="4"/>
              </w:rPr>
              <w:tab/>
              <w:t>THIS PUBLICATION IS COPYRIGHT PROTECTED</w:t>
            </w:r>
          </w:p>
          <w:p w14:paraId="3109971D" w14:textId="13690F03" w:rsidR="00FE3884" w:rsidRPr="00D7523C" w:rsidRDefault="00F9557F" w:rsidP="0070433B">
            <w:pPr>
              <w:tabs>
                <w:tab w:val="left" w:pos="1134"/>
                <w:tab w:val="left" w:pos="4253"/>
              </w:tabs>
              <w:snapToGrid w:val="0"/>
              <w:spacing w:before="60"/>
              <w:ind w:right="284"/>
              <w:rPr>
                <w:b/>
                <w:bCs/>
                <w:spacing w:val="4"/>
                <w:lang w:eastAsia="en-US"/>
              </w:rPr>
            </w:pPr>
            <w:r w:rsidRPr="00D7523C">
              <w:rPr>
                <w:spacing w:val="4"/>
                <w:lang w:eastAsia="en-US"/>
              </w:rPr>
              <w:tab/>
            </w:r>
            <w:r w:rsidRPr="00D7523C">
              <w:rPr>
                <w:b/>
                <w:bCs/>
                <w:spacing w:val="4"/>
                <w:lang w:eastAsia="en-US"/>
              </w:rPr>
              <w:t>Copyright © 202</w:t>
            </w:r>
            <w:r w:rsidR="008D38A1">
              <w:rPr>
                <w:b/>
                <w:bCs/>
                <w:spacing w:val="4"/>
                <w:lang w:eastAsia="en-US"/>
              </w:rPr>
              <w:t>3</w:t>
            </w:r>
            <w:r w:rsidRPr="00D7523C">
              <w:rPr>
                <w:b/>
                <w:bCs/>
                <w:spacing w:val="4"/>
                <w:lang w:eastAsia="en-US"/>
              </w:rPr>
              <w:t xml:space="preserve"> IEC, Geneva, Switzerland</w:t>
            </w:r>
          </w:p>
          <w:p w14:paraId="486594C4" w14:textId="20D546CB" w:rsidR="00F9557F" w:rsidRPr="00D7523C" w:rsidRDefault="00F9557F" w:rsidP="0070433B">
            <w:pPr>
              <w:rPr>
                <w:b/>
                <w:bCs/>
                <w:spacing w:val="4"/>
                <w:sz w:val="16"/>
                <w:szCs w:val="16"/>
              </w:rPr>
            </w:pPr>
          </w:p>
          <w:p w14:paraId="7C090C2D" w14:textId="77777777" w:rsidR="00F9557F" w:rsidRPr="00D7523C" w:rsidRDefault="00F9557F" w:rsidP="0070433B">
            <w:pPr>
              <w:autoSpaceDE w:val="0"/>
              <w:autoSpaceDN w:val="0"/>
              <w:adjustRightInd w:val="0"/>
              <w:rPr>
                <w:spacing w:val="4"/>
                <w:sz w:val="16"/>
                <w:szCs w:val="16"/>
                <w:lang w:eastAsia="en-US"/>
              </w:rPr>
            </w:pPr>
            <w:r w:rsidRPr="00D7523C">
              <w:rPr>
                <w:spacing w:val="4"/>
                <w:sz w:val="16"/>
                <w:szCs w:val="16"/>
                <w:lang w:eastAsia="en-US"/>
              </w:rPr>
              <w:t xml:space="preserve">All rights reserved. Unless otherwise specified, no part of this publication may be reproduced or utilized in any form or by any means, electronic or mechanical, including photocopying and microfilm, without permission in writing from either IEC or IEC's member National Committee in the country of the requester. If you have any questions about IEC copyright or have an enquiry about obtaining additional rights to this publication, please contact the address below or your local IEC member National Committee for further </w:t>
            </w:r>
            <w:proofErr w:type="gramStart"/>
            <w:r w:rsidRPr="00D7523C">
              <w:rPr>
                <w:spacing w:val="4"/>
                <w:sz w:val="16"/>
                <w:szCs w:val="16"/>
                <w:lang w:eastAsia="en-US"/>
              </w:rPr>
              <w:t>information..</w:t>
            </w:r>
            <w:proofErr w:type="gramEnd"/>
          </w:p>
          <w:p w14:paraId="0225068C" w14:textId="77777777" w:rsidR="00F9557F" w:rsidRPr="00D7523C" w:rsidRDefault="00F9557F" w:rsidP="0070433B">
            <w:pPr>
              <w:spacing w:after="60"/>
              <w:rPr>
                <w:spacing w:val="4"/>
                <w:sz w:val="12"/>
                <w:szCs w:val="12"/>
              </w:rPr>
            </w:pPr>
          </w:p>
          <w:p w14:paraId="6178E76C" w14:textId="77777777" w:rsidR="00F9557F" w:rsidRPr="00930653" w:rsidRDefault="00F9557F" w:rsidP="0070433B">
            <w:pPr>
              <w:tabs>
                <w:tab w:val="left" w:pos="3399"/>
              </w:tabs>
              <w:ind w:right="-1"/>
              <w:rPr>
                <w:spacing w:val="4"/>
                <w:sz w:val="16"/>
                <w:szCs w:val="16"/>
                <w:lang w:val="fr-FR" w:eastAsia="en-US"/>
              </w:rPr>
            </w:pPr>
            <w:r w:rsidRPr="00930653">
              <w:rPr>
                <w:spacing w:val="4"/>
                <w:sz w:val="16"/>
                <w:szCs w:val="16"/>
                <w:lang w:val="fr-FR" w:eastAsia="en-US"/>
              </w:rPr>
              <w:t>IEC Central Office</w:t>
            </w:r>
            <w:r w:rsidRPr="00930653">
              <w:rPr>
                <w:spacing w:val="4"/>
                <w:sz w:val="16"/>
                <w:szCs w:val="16"/>
                <w:lang w:val="fr-FR" w:eastAsia="en-US"/>
              </w:rPr>
              <w:tab/>
            </w:r>
            <w:proofErr w:type="gramStart"/>
            <w:r w:rsidRPr="00930653">
              <w:rPr>
                <w:color w:val="000000"/>
                <w:spacing w:val="4"/>
                <w:sz w:val="16"/>
                <w:szCs w:val="16"/>
                <w:lang w:val="fr-FR" w:eastAsia="en-US"/>
              </w:rPr>
              <w:t>Tel:</w:t>
            </w:r>
            <w:proofErr w:type="gramEnd"/>
            <w:r w:rsidRPr="00930653">
              <w:rPr>
                <w:color w:val="000000"/>
                <w:spacing w:val="4"/>
                <w:sz w:val="16"/>
                <w:szCs w:val="16"/>
                <w:lang w:val="fr-FR" w:eastAsia="en-US"/>
              </w:rPr>
              <w:t xml:space="preserve"> +41 22 919 02 11</w:t>
            </w:r>
          </w:p>
          <w:p w14:paraId="76530DC6" w14:textId="77777777" w:rsidR="00F9557F" w:rsidRPr="00930653" w:rsidRDefault="00F9557F" w:rsidP="0070433B">
            <w:pPr>
              <w:tabs>
                <w:tab w:val="left" w:pos="3399"/>
              </w:tabs>
              <w:ind w:right="-1"/>
              <w:rPr>
                <w:spacing w:val="4"/>
                <w:sz w:val="16"/>
                <w:szCs w:val="16"/>
                <w:lang w:val="fr-FR" w:eastAsia="en-US"/>
              </w:rPr>
            </w:pPr>
            <w:r w:rsidRPr="00930653">
              <w:rPr>
                <w:spacing w:val="4"/>
                <w:sz w:val="16"/>
                <w:szCs w:val="16"/>
                <w:lang w:val="fr-FR" w:eastAsia="en-US"/>
              </w:rPr>
              <w:t xml:space="preserve">3, rue de </w:t>
            </w:r>
            <w:proofErr w:type="spellStart"/>
            <w:r w:rsidRPr="00930653">
              <w:rPr>
                <w:spacing w:val="4"/>
                <w:sz w:val="16"/>
                <w:szCs w:val="16"/>
                <w:lang w:val="fr-FR" w:eastAsia="en-US"/>
              </w:rPr>
              <w:t>Varembé</w:t>
            </w:r>
            <w:proofErr w:type="spellEnd"/>
            <w:r w:rsidRPr="00930653">
              <w:rPr>
                <w:spacing w:val="4"/>
                <w:sz w:val="16"/>
                <w:szCs w:val="16"/>
                <w:lang w:val="fr-FR" w:eastAsia="en-US"/>
              </w:rPr>
              <w:tab/>
            </w:r>
            <w:hyperlink r:id="rId19" w:history="1">
              <w:r w:rsidRPr="00930653">
                <w:rPr>
                  <w:color w:val="0060A9"/>
                  <w:spacing w:val="4"/>
                  <w:sz w:val="16"/>
                  <w:szCs w:val="16"/>
                  <w:lang w:val="fr-FR" w:eastAsia="en-US"/>
                </w:rPr>
                <w:t>info@iec.ch</w:t>
              </w:r>
            </w:hyperlink>
          </w:p>
          <w:p w14:paraId="6B445937" w14:textId="77777777" w:rsidR="00F9557F" w:rsidRPr="00D7523C" w:rsidRDefault="00F9557F" w:rsidP="0070433B">
            <w:pPr>
              <w:tabs>
                <w:tab w:val="left" w:pos="3399"/>
              </w:tabs>
              <w:ind w:right="-1"/>
              <w:rPr>
                <w:spacing w:val="4"/>
                <w:sz w:val="16"/>
                <w:szCs w:val="16"/>
                <w:lang w:eastAsia="en-US"/>
              </w:rPr>
            </w:pPr>
            <w:r w:rsidRPr="00D7523C">
              <w:rPr>
                <w:spacing w:val="4"/>
                <w:sz w:val="16"/>
                <w:szCs w:val="16"/>
                <w:lang w:eastAsia="en-US"/>
              </w:rPr>
              <w:t>CH-1211 Geneva 20</w:t>
            </w:r>
            <w:r w:rsidRPr="00D7523C">
              <w:rPr>
                <w:spacing w:val="4"/>
                <w:sz w:val="16"/>
                <w:szCs w:val="16"/>
                <w:lang w:eastAsia="en-US"/>
              </w:rPr>
              <w:tab/>
            </w:r>
            <w:hyperlink r:id="rId20" w:history="1">
              <w:r w:rsidRPr="00D7523C">
                <w:rPr>
                  <w:color w:val="0060A9"/>
                  <w:spacing w:val="4"/>
                  <w:sz w:val="16"/>
                  <w:szCs w:val="16"/>
                  <w:lang w:eastAsia="en-US"/>
                </w:rPr>
                <w:t>www.iec.ch</w:t>
              </w:r>
            </w:hyperlink>
          </w:p>
          <w:p w14:paraId="381F8F96" w14:textId="77777777" w:rsidR="00F9557F" w:rsidRPr="00D7523C" w:rsidRDefault="00F9557F" w:rsidP="0070433B">
            <w:pPr>
              <w:tabs>
                <w:tab w:val="left" w:pos="3399"/>
              </w:tabs>
              <w:ind w:right="-1"/>
              <w:rPr>
                <w:spacing w:val="4"/>
                <w:sz w:val="16"/>
                <w:szCs w:val="16"/>
                <w:lang w:eastAsia="en-US"/>
              </w:rPr>
            </w:pPr>
            <w:r w:rsidRPr="00D7523C">
              <w:rPr>
                <w:spacing w:val="4"/>
                <w:sz w:val="16"/>
                <w:szCs w:val="16"/>
                <w:lang w:eastAsia="en-US"/>
              </w:rPr>
              <w:t>Switzerland</w:t>
            </w:r>
          </w:p>
        </w:tc>
      </w:tr>
    </w:tbl>
    <w:p w14:paraId="4428D4E5" w14:textId="77777777" w:rsidR="00F9557F" w:rsidRPr="00D7523C" w:rsidRDefault="00F9557F" w:rsidP="00F9557F">
      <w:pPr>
        <w:ind w:right="-1"/>
        <w:rPr>
          <w:b/>
          <w:bCs/>
          <w:spacing w:val="4"/>
          <w:sz w:val="12"/>
          <w:szCs w:val="12"/>
        </w:rPr>
      </w:pPr>
    </w:p>
    <w:p w14:paraId="6D7C33AC" w14:textId="77777777" w:rsidR="00F9557F" w:rsidRPr="00D7523C" w:rsidRDefault="00F9557F" w:rsidP="00F9557F">
      <w:pPr>
        <w:rPr>
          <w:rFonts w:eastAsia="SimSun"/>
          <w:b/>
          <w:bCs/>
          <w:spacing w:val="0"/>
          <w:sz w:val="16"/>
          <w:szCs w:val="16"/>
        </w:rPr>
      </w:pPr>
      <w:r w:rsidRPr="00D7523C">
        <w:rPr>
          <w:rFonts w:eastAsia="SimSun"/>
          <w:b/>
          <w:bCs/>
          <w:spacing w:val="0"/>
          <w:sz w:val="16"/>
          <w:szCs w:val="16"/>
        </w:rPr>
        <w:t>About the IEC</w:t>
      </w:r>
    </w:p>
    <w:p w14:paraId="50D74F8F" w14:textId="77777777" w:rsidR="00F9557F" w:rsidRPr="00D7523C" w:rsidRDefault="00F9557F" w:rsidP="00F9557F">
      <w:pPr>
        <w:ind w:right="-1"/>
        <w:rPr>
          <w:color w:val="000000"/>
          <w:spacing w:val="4"/>
          <w:sz w:val="16"/>
          <w:szCs w:val="16"/>
          <w:lang w:eastAsia="en-US"/>
        </w:rPr>
      </w:pPr>
      <w:r w:rsidRPr="00D7523C">
        <w:rPr>
          <w:color w:val="000000"/>
          <w:spacing w:val="4"/>
          <w:sz w:val="16"/>
          <w:szCs w:val="16"/>
          <w:lang w:eastAsia="en-US"/>
        </w:rPr>
        <w:t xml:space="preserve">The International Electrotechnical Commission (IEC) is the leading global organization that prepares and publishes International Standards for all electrical, </w:t>
      </w:r>
      <w:proofErr w:type="gramStart"/>
      <w:r w:rsidRPr="00D7523C">
        <w:rPr>
          <w:color w:val="000000"/>
          <w:spacing w:val="4"/>
          <w:sz w:val="16"/>
          <w:szCs w:val="16"/>
          <w:lang w:eastAsia="en-US"/>
        </w:rPr>
        <w:t>electronic</w:t>
      </w:r>
      <w:proofErr w:type="gramEnd"/>
      <w:r w:rsidRPr="00D7523C">
        <w:rPr>
          <w:color w:val="000000"/>
          <w:spacing w:val="4"/>
          <w:sz w:val="16"/>
          <w:szCs w:val="16"/>
          <w:lang w:eastAsia="en-US"/>
        </w:rPr>
        <w:t xml:space="preserve"> and related technologies.</w:t>
      </w:r>
    </w:p>
    <w:p w14:paraId="6F140760" w14:textId="77777777" w:rsidR="00F9557F" w:rsidRPr="00D7523C" w:rsidRDefault="00F9557F" w:rsidP="00F9557F">
      <w:pPr>
        <w:autoSpaceDE w:val="0"/>
        <w:autoSpaceDN w:val="0"/>
        <w:adjustRightInd w:val="0"/>
        <w:rPr>
          <w:rFonts w:eastAsia="SimSun"/>
          <w:color w:val="000000"/>
          <w:spacing w:val="0"/>
          <w:sz w:val="12"/>
          <w:szCs w:val="12"/>
        </w:rPr>
      </w:pPr>
    </w:p>
    <w:p w14:paraId="078195F2" w14:textId="77777777" w:rsidR="00FE3884" w:rsidRPr="00D7523C" w:rsidRDefault="00F9557F" w:rsidP="00F9557F">
      <w:pPr>
        <w:rPr>
          <w:rFonts w:ascii="Arial Bold" w:hAnsi="Arial Bold"/>
          <w:b/>
          <w:color w:val="000000"/>
          <w:spacing w:val="0"/>
          <w:sz w:val="16"/>
          <w:szCs w:val="16"/>
          <w:lang w:eastAsia="en-US"/>
        </w:rPr>
      </w:pPr>
      <w:r w:rsidRPr="00D7523C">
        <w:rPr>
          <w:b/>
          <w:bCs/>
          <w:spacing w:val="4"/>
          <w:sz w:val="16"/>
          <w:szCs w:val="16"/>
          <w:lang w:eastAsia="en-US"/>
        </w:rPr>
        <w:t>About IEC publications</w:t>
      </w:r>
    </w:p>
    <w:p w14:paraId="39971542" w14:textId="0705E07B" w:rsidR="00F9557F" w:rsidRPr="00D7523C" w:rsidRDefault="00F9557F" w:rsidP="00F9557F">
      <w:pPr>
        <w:rPr>
          <w:color w:val="000000"/>
          <w:spacing w:val="4"/>
          <w:sz w:val="16"/>
          <w:szCs w:val="16"/>
          <w:lang w:eastAsia="en-US"/>
        </w:rPr>
      </w:pPr>
      <w:r w:rsidRPr="00D7523C">
        <w:rPr>
          <w:color w:val="000000"/>
          <w:spacing w:val="4"/>
          <w:sz w:val="16"/>
          <w:szCs w:val="16"/>
          <w:lang w:eastAsia="en-US"/>
        </w:rPr>
        <w:t>The technical content of IEC publications is kept under constant review by the IEC. Please make sure that you have the latest edition, a corrigendum or an amendment might have been published.</w:t>
      </w:r>
    </w:p>
    <w:p w14:paraId="7417536C" w14:textId="77777777" w:rsidR="00F9557F" w:rsidRPr="00D7523C" w:rsidRDefault="00F9557F" w:rsidP="00F9557F">
      <w:pPr>
        <w:spacing w:after="20"/>
        <w:rPr>
          <w:color w:val="000000"/>
          <w:spacing w:val="4"/>
          <w:sz w:val="12"/>
          <w:szCs w:val="12"/>
          <w:lang w:eastAsia="en-US"/>
        </w:rPr>
      </w:pPr>
    </w:p>
    <w:p w14:paraId="3DE85D41" w14:textId="77777777" w:rsidR="00F9557F" w:rsidRPr="00D7523C" w:rsidRDefault="00F9557F" w:rsidP="00F9557F">
      <w:pPr>
        <w:autoSpaceDE w:val="0"/>
        <w:autoSpaceDN w:val="0"/>
        <w:adjustRightInd w:val="0"/>
        <w:spacing w:after="80"/>
        <w:jc w:val="left"/>
        <w:rPr>
          <w:rFonts w:eastAsia="SimSun"/>
          <w:color w:val="000000"/>
          <w:spacing w:val="0"/>
          <w:sz w:val="16"/>
          <w:szCs w:val="16"/>
        </w:rPr>
        <w:sectPr w:rsidR="00F9557F" w:rsidRPr="00D7523C" w:rsidSect="00FB19DF">
          <w:headerReference w:type="even" r:id="rId21"/>
          <w:headerReference w:type="default" r:id="rId22"/>
          <w:headerReference w:type="first" r:id="rId23"/>
          <w:type w:val="continuous"/>
          <w:pgSz w:w="11907" w:h="16840" w:code="9"/>
          <w:pgMar w:top="1134" w:right="1418" w:bottom="567" w:left="1418" w:header="0" w:footer="454" w:gutter="0"/>
          <w:cols w:space="720"/>
        </w:sectPr>
      </w:pPr>
    </w:p>
    <w:p w14:paraId="164E6CBE" w14:textId="77777777" w:rsidR="00F9557F" w:rsidRPr="00D7523C" w:rsidRDefault="00F9557F" w:rsidP="00F9557F">
      <w:pPr>
        <w:autoSpaceDE w:val="0"/>
        <w:autoSpaceDN w:val="0"/>
        <w:adjustRightInd w:val="0"/>
        <w:rPr>
          <w:rFonts w:eastAsia="SimSun"/>
          <w:b/>
          <w:color w:val="0000FF"/>
          <w:spacing w:val="0"/>
          <w:sz w:val="16"/>
          <w:szCs w:val="16"/>
        </w:rPr>
      </w:pPr>
      <w:r w:rsidRPr="00D7523C">
        <w:rPr>
          <w:rFonts w:eastAsia="SimSun"/>
          <w:b/>
          <w:color w:val="000000"/>
          <w:spacing w:val="0"/>
          <w:sz w:val="16"/>
          <w:szCs w:val="16"/>
        </w:rPr>
        <w:t xml:space="preserve">IEC publications search - </w:t>
      </w:r>
      <w:hyperlink r:id="rId24" w:history="1">
        <w:r w:rsidRPr="00D7523C">
          <w:rPr>
            <w:b/>
            <w:color w:val="0060A9"/>
            <w:spacing w:val="4"/>
            <w:sz w:val="16"/>
            <w:szCs w:val="16"/>
            <w:lang w:eastAsia="en-US"/>
          </w:rPr>
          <w:t>webstore.iec.ch/</w:t>
        </w:r>
        <w:proofErr w:type="spellStart"/>
        <w:r w:rsidRPr="00D7523C">
          <w:rPr>
            <w:b/>
            <w:color w:val="0060A9"/>
            <w:spacing w:val="4"/>
            <w:sz w:val="16"/>
            <w:szCs w:val="16"/>
            <w:lang w:eastAsia="en-US"/>
          </w:rPr>
          <w:t>advsearchform</w:t>
        </w:r>
        <w:proofErr w:type="spellEnd"/>
      </w:hyperlink>
    </w:p>
    <w:p w14:paraId="59AE7E9A" w14:textId="77777777" w:rsidR="00F9557F" w:rsidRPr="00D7523C" w:rsidRDefault="00F9557F" w:rsidP="00F9557F">
      <w:pPr>
        <w:autoSpaceDE w:val="0"/>
        <w:autoSpaceDN w:val="0"/>
        <w:adjustRightInd w:val="0"/>
        <w:rPr>
          <w:rFonts w:eastAsia="SimSun"/>
          <w:color w:val="000000"/>
          <w:spacing w:val="0"/>
          <w:sz w:val="16"/>
          <w:szCs w:val="16"/>
        </w:rPr>
      </w:pPr>
      <w:r w:rsidRPr="00D7523C">
        <w:rPr>
          <w:rFonts w:eastAsia="SimSun"/>
          <w:color w:val="000000"/>
          <w:spacing w:val="0"/>
          <w:sz w:val="16"/>
          <w:szCs w:val="16"/>
        </w:rPr>
        <w:t>The advanced search enables to find IEC publications by a variety of criteria (reference number, text, technical committee, …). It also gives information on projects, replaced and withdrawn publications.</w:t>
      </w:r>
    </w:p>
    <w:p w14:paraId="163BC206" w14:textId="77777777" w:rsidR="00F9557F" w:rsidRPr="00D7523C" w:rsidRDefault="00F9557F" w:rsidP="00F9557F">
      <w:pPr>
        <w:autoSpaceDE w:val="0"/>
        <w:autoSpaceDN w:val="0"/>
        <w:adjustRightInd w:val="0"/>
        <w:rPr>
          <w:rFonts w:eastAsia="SimSun"/>
          <w:color w:val="000000"/>
          <w:spacing w:val="0"/>
          <w:sz w:val="12"/>
          <w:szCs w:val="12"/>
        </w:rPr>
      </w:pPr>
    </w:p>
    <w:p w14:paraId="0D8F1F1F" w14:textId="77777777" w:rsidR="00F9557F" w:rsidRPr="00D7523C" w:rsidRDefault="00F9557F" w:rsidP="00F9557F">
      <w:pPr>
        <w:autoSpaceDE w:val="0"/>
        <w:autoSpaceDN w:val="0"/>
        <w:adjustRightInd w:val="0"/>
        <w:rPr>
          <w:rFonts w:eastAsia="SimSun"/>
          <w:b/>
          <w:color w:val="0000FF"/>
          <w:spacing w:val="0"/>
          <w:sz w:val="16"/>
          <w:szCs w:val="16"/>
        </w:rPr>
      </w:pPr>
      <w:r w:rsidRPr="00D7523C">
        <w:rPr>
          <w:rFonts w:eastAsia="SimSun"/>
          <w:b/>
          <w:color w:val="000000"/>
          <w:spacing w:val="0"/>
          <w:sz w:val="16"/>
          <w:szCs w:val="16"/>
        </w:rPr>
        <w:t xml:space="preserve">IEC Just Published - </w:t>
      </w:r>
      <w:hyperlink r:id="rId25" w:history="1">
        <w:r w:rsidRPr="00D7523C">
          <w:rPr>
            <w:b/>
            <w:color w:val="0060A9"/>
            <w:spacing w:val="4"/>
            <w:sz w:val="16"/>
            <w:szCs w:val="16"/>
            <w:lang w:eastAsia="en-US"/>
          </w:rPr>
          <w:t>webstore.iec.ch/</w:t>
        </w:r>
        <w:proofErr w:type="spellStart"/>
        <w:r w:rsidRPr="00D7523C">
          <w:rPr>
            <w:b/>
            <w:color w:val="0060A9"/>
            <w:spacing w:val="4"/>
            <w:sz w:val="16"/>
            <w:szCs w:val="16"/>
            <w:lang w:eastAsia="en-US"/>
          </w:rPr>
          <w:t>justpublished</w:t>
        </w:r>
        <w:proofErr w:type="spellEnd"/>
      </w:hyperlink>
    </w:p>
    <w:p w14:paraId="63EC2A95" w14:textId="77777777" w:rsidR="00FE3884" w:rsidRPr="00D7523C" w:rsidRDefault="00F9557F" w:rsidP="00F9557F">
      <w:pPr>
        <w:autoSpaceDE w:val="0"/>
        <w:autoSpaceDN w:val="0"/>
        <w:adjustRightInd w:val="0"/>
        <w:rPr>
          <w:rFonts w:eastAsia="SimSun"/>
          <w:b/>
          <w:color w:val="000000"/>
          <w:spacing w:val="0"/>
          <w:sz w:val="16"/>
          <w:szCs w:val="16"/>
        </w:rPr>
      </w:pPr>
      <w:r w:rsidRPr="00D7523C">
        <w:rPr>
          <w:rFonts w:eastAsia="SimSun"/>
          <w:color w:val="000000"/>
          <w:spacing w:val="0"/>
          <w:sz w:val="16"/>
          <w:szCs w:val="16"/>
        </w:rPr>
        <w:t>Stay up to date on all new IEC publications. Just Published details all new publications released. Available online and once a month by email.</w:t>
      </w:r>
    </w:p>
    <w:p w14:paraId="771B4D0C" w14:textId="43E283EE" w:rsidR="00F9557F" w:rsidRPr="00D7523C" w:rsidRDefault="00F9557F" w:rsidP="00F9557F">
      <w:pPr>
        <w:autoSpaceDE w:val="0"/>
        <w:autoSpaceDN w:val="0"/>
        <w:adjustRightInd w:val="0"/>
        <w:rPr>
          <w:rFonts w:eastAsia="SimSun"/>
          <w:b/>
          <w:color w:val="000000"/>
          <w:spacing w:val="0"/>
          <w:sz w:val="16"/>
          <w:szCs w:val="16"/>
        </w:rPr>
      </w:pPr>
    </w:p>
    <w:p w14:paraId="6D67CCE7" w14:textId="77777777" w:rsidR="00F9557F" w:rsidRPr="00D7523C" w:rsidRDefault="00F9557F" w:rsidP="00F9557F">
      <w:pPr>
        <w:autoSpaceDE w:val="0"/>
        <w:autoSpaceDN w:val="0"/>
        <w:adjustRightInd w:val="0"/>
        <w:rPr>
          <w:rFonts w:eastAsia="SimSun"/>
          <w:b/>
          <w:color w:val="0000FF"/>
          <w:spacing w:val="0"/>
          <w:sz w:val="16"/>
          <w:szCs w:val="16"/>
        </w:rPr>
      </w:pPr>
      <w:r w:rsidRPr="00D7523C">
        <w:rPr>
          <w:rFonts w:eastAsia="SimSun"/>
          <w:b/>
          <w:color w:val="000000"/>
          <w:spacing w:val="0"/>
          <w:sz w:val="16"/>
          <w:szCs w:val="16"/>
        </w:rPr>
        <w:t xml:space="preserve">IEC Customer Service Centre - </w:t>
      </w:r>
      <w:hyperlink r:id="rId26" w:history="1">
        <w:r w:rsidRPr="00D7523C">
          <w:rPr>
            <w:b/>
            <w:color w:val="0060A9"/>
            <w:spacing w:val="4"/>
            <w:sz w:val="16"/>
            <w:szCs w:val="16"/>
            <w:lang w:eastAsia="en-US"/>
          </w:rPr>
          <w:t>webstore.iec.ch/csc</w:t>
        </w:r>
      </w:hyperlink>
    </w:p>
    <w:p w14:paraId="422CAA63" w14:textId="77777777" w:rsidR="00F9557F" w:rsidRPr="00D7523C" w:rsidRDefault="00F9557F" w:rsidP="00F9557F">
      <w:pPr>
        <w:rPr>
          <w:color w:val="0000FF"/>
          <w:spacing w:val="0"/>
          <w:sz w:val="16"/>
          <w:szCs w:val="16"/>
          <w:lang w:eastAsia="en-US"/>
        </w:rPr>
      </w:pPr>
      <w:r w:rsidRPr="00D7523C">
        <w:rPr>
          <w:color w:val="000000"/>
          <w:spacing w:val="0"/>
          <w:sz w:val="16"/>
          <w:szCs w:val="16"/>
          <w:lang w:eastAsia="en-US"/>
        </w:rPr>
        <w:t>If you wish to give us your feedback on this publication or need further assistance, please contact the Customer Service Centre:</w:t>
      </w:r>
      <w:r w:rsidRPr="00D7523C">
        <w:rPr>
          <w:color w:val="0000FF"/>
          <w:spacing w:val="0"/>
          <w:sz w:val="16"/>
          <w:szCs w:val="16"/>
          <w:lang w:eastAsia="en-US"/>
        </w:rPr>
        <w:t xml:space="preserve"> </w:t>
      </w:r>
      <w:hyperlink r:id="rId27" w:history="1">
        <w:r w:rsidRPr="00D7523C">
          <w:rPr>
            <w:color w:val="0060A9"/>
            <w:spacing w:val="4"/>
            <w:sz w:val="16"/>
            <w:szCs w:val="16"/>
            <w:lang w:eastAsia="en-US"/>
          </w:rPr>
          <w:t>sales@iec.ch</w:t>
        </w:r>
      </w:hyperlink>
      <w:r w:rsidRPr="00D7523C">
        <w:rPr>
          <w:color w:val="0000FF"/>
          <w:spacing w:val="0"/>
          <w:sz w:val="16"/>
          <w:szCs w:val="16"/>
          <w:lang w:eastAsia="en-US"/>
        </w:rPr>
        <w:t>.</w:t>
      </w:r>
      <w:r w:rsidRPr="00D7523C">
        <w:rPr>
          <w:rFonts w:eastAsia="SimSun"/>
          <w:b/>
          <w:color w:val="000000"/>
          <w:spacing w:val="0"/>
          <w:sz w:val="16"/>
          <w:szCs w:val="16"/>
        </w:rPr>
        <w:br w:type="column"/>
      </w:r>
      <w:r w:rsidRPr="00D7523C">
        <w:rPr>
          <w:rFonts w:eastAsia="SimSun"/>
          <w:b/>
          <w:color w:val="000000"/>
          <w:spacing w:val="0"/>
          <w:sz w:val="16"/>
          <w:szCs w:val="16"/>
        </w:rPr>
        <w:t xml:space="preserve">IEC online collection - </w:t>
      </w:r>
      <w:hyperlink r:id="rId28" w:history="1">
        <w:r w:rsidRPr="00D7523C">
          <w:rPr>
            <w:b/>
            <w:color w:val="0060A9"/>
            <w:spacing w:val="4"/>
            <w:sz w:val="16"/>
            <w:szCs w:val="16"/>
            <w:lang w:eastAsia="en-US"/>
          </w:rPr>
          <w:t>oc.iec.ch</w:t>
        </w:r>
      </w:hyperlink>
    </w:p>
    <w:p w14:paraId="4691642B" w14:textId="77777777" w:rsidR="00F9557F" w:rsidRPr="00D7523C" w:rsidRDefault="00F9557F" w:rsidP="00F9557F">
      <w:pPr>
        <w:autoSpaceDE w:val="0"/>
        <w:autoSpaceDN w:val="0"/>
        <w:adjustRightInd w:val="0"/>
        <w:rPr>
          <w:rFonts w:eastAsia="SimSun"/>
          <w:color w:val="000000"/>
          <w:spacing w:val="0"/>
          <w:sz w:val="16"/>
          <w:szCs w:val="16"/>
        </w:rPr>
      </w:pPr>
      <w:r w:rsidRPr="00D7523C">
        <w:rPr>
          <w:rFonts w:eastAsia="SimSun"/>
          <w:color w:val="000000"/>
          <w:spacing w:val="0"/>
          <w:sz w:val="16"/>
          <w:szCs w:val="16"/>
        </w:rPr>
        <w:t xml:space="preserve">Discover our powerful search engine and read freely all the publications previews. With a subscription you will always have access to </w:t>
      </w:r>
      <w:proofErr w:type="gramStart"/>
      <w:r w:rsidRPr="00D7523C">
        <w:rPr>
          <w:rFonts w:eastAsia="SimSun"/>
          <w:color w:val="000000"/>
          <w:spacing w:val="0"/>
          <w:sz w:val="16"/>
          <w:szCs w:val="16"/>
        </w:rPr>
        <w:t>up to date</w:t>
      </w:r>
      <w:proofErr w:type="gramEnd"/>
      <w:r w:rsidRPr="00D7523C">
        <w:rPr>
          <w:rFonts w:eastAsia="SimSun"/>
          <w:color w:val="000000"/>
          <w:spacing w:val="0"/>
          <w:sz w:val="16"/>
          <w:szCs w:val="16"/>
        </w:rPr>
        <w:t xml:space="preserve"> content tailored to your needs.</w:t>
      </w:r>
    </w:p>
    <w:p w14:paraId="52BC950B" w14:textId="77777777" w:rsidR="00F9557F" w:rsidRPr="00D7523C" w:rsidRDefault="00F9557F" w:rsidP="00F9557F">
      <w:pPr>
        <w:autoSpaceDE w:val="0"/>
        <w:autoSpaceDN w:val="0"/>
        <w:adjustRightInd w:val="0"/>
        <w:rPr>
          <w:rFonts w:eastAsia="SimSun"/>
          <w:color w:val="000000"/>
          <w:spacing w:val="0"/>
          <w:sz w:val="16"/>
          <w:szCs w:val="16"/>
        </w:rPr>
      </w:pPr>
    </w:p>
    <w:p w14:paraId="27AEB584" w14:textId="77777777" w:rsidR="00F9557F" w:rsidRPr="00D7523C" w:rsidRDefault="00F9557F" w:rsidP="00F9557F">
      <w:pPr>
        <w:autoSpaceDE w:val="0"/>
        <w:autoSpaceDN w:val="0"/>
        <w:adjustRightInd w:val="0"/>
        <w:rPr>
          <w:rFonts w:eastAsia="SimSun"/>
          <w:b/>
          <w:color w:val="000000"/>
          <w:spacing w:val="0"/>
          <w:sz w:val="16"/>
          <w:szCs w:val="16"/>
        </w:rPr>
      </w:pPr>
      <w:proofErr w:type="spellStart"/>
      <w:r w:rsidRPr="00D7523C">
        <w:rPr>
          <w:rFonts w:eastAsia="SimSun"/>
          <w:b/>
          <w:color w:val="000000"/>
          <w:spacing w:val="0"/>
          <w:sz w:val="16"/>
          <w:szCs w:val="16"/>
        </w:rPr>
        <w:t>Electropedia</w:t>
      </w:r>
      <w:proofErr w:type="spellEnd"/>
      <w:r w:rsidRPr="00D7523C">
        <w:rPr>
          <w:rFonts w:eastAsia="SimSun"/>
          <w:b/>
          <w:color w:val="000000"/>
          <w:spacing w:val="0"/>
          <w:sz w:val="16"/>
          <w:szCs w:val="16"/>
        </w:rPr>
        <w:t xml:space="preserve"> - </w:t>
      </w:r>
      <w:hyperlink r:id="rId29" w:history="1">
        <w:r w:rsidRPr="00D7523C">
          <w:rPr>
            <w:b/>
            <w:color w:val="0060A9"/>
            <w:spacing w:val="4"/>
            <w:sz w:val="16"/>
            <w:szCs w:val="16"/>
            <w:lang w:eastAsia="en-US"/>
          </w:rPr>
          <w:t>www.electropedia.org</w:t>
        </w:r>
      </w:hyperlink>
    </w:p>
    <w:p w14:paraId="74765FB8" w14:textId="77777777" w:rsidR="00F9557F" w:rsidRPr="00D7523C" w:rsidRDefault="00F9557F" w:rsidP="00F9557F">
      <w:pPr>
        <w:autoSpaceDE w:val="0"/>
        <w:autoSpaceDN w:val="0"/>
        <w:adjustRightInd w:val="0"/>
        <w:rPr>
          <w:color w:val="000000"/>
          <w:spacing w:val="0"/>
          <w:sz w:val="16"/>
          <w:szCs w:val="16"/>
        </w:rPr>
      </w:pPr>
      <w:r w:rsidRPr="00D7523C">
        <w:rPr>
          <w:rFonts w:eastAsia="SimSun"/>
          <w:color w:val="000000"/>
          <w:spacing w:val="0"/>
          <w:sz w:val="16"/>
          <w:szCs w:val="16"/>
        </w:rPr>
        <w:t xml:space="preserve">The world's leading online dictionary on electrotechnology, containing </w:t>
      </w:r>
      <w:bookmarkStart w:id="1" w:name="_Hlk57965019"/>
      <w:r w:rsidRPr="00D7523C">
        <w:rPr>
          <w:rFonts w:eastAsia="SimSun"/>
          <w:color w:val="000000"/>
          <w:spacing w:val="0"/>
          <w:sz w:val="16"/>
          <w:szCs w:val="16"/>
        </w:rPr>
        <w:t>more than 22 000 terminological entries in English and French, with equivalent terms in 18 additional languages</w:t>
      </w:r>
      <w:bookmarkEnd w:id="1"/>
      <w:r w:rsidRPr="00D7523C">
        <w:rPr>
          <w:rFonts w:eastAsia="SimSun"/>
          <w:color w:val="000000"/>
          <w:spacing w:val="0"/>
          <w:sz w:val="16"/>
          <w:szCs w:val="16"/>
        </w:rPr>
        <w:t>. Also known as the International Electrotechnical Vocabulary (IEV) online.</w:t>
      </w:r>
    </w:p>
    <w:p w14:paraId="7C42FCB8" w14:textId="77777777" w:rsidR="00F9557F" w:rsidRPr="00D7523C" w:rsidRDefault="00F9557F" w:rsidP="00F9557F">
      <w:pPr>
        <w:autoSpaceDE w:val="0"/>
        <w:autoSpaceDN w:val="0"/>
        <w:adjustRightInd w:val="0"/>
        <w:rPr>
          <w:color w:val="000000"/>
          <w:sz w:val="12"/>
          <w:szCs w:val="12"/>
        </w:rPr>
      </w:pPr>
    </w:p>
    <w:p w14:paraId="30E607D2" w14:textId="77777777" w:rsidR="00F9557F" w:rsidRPr="00D7523C" w:rsidRDefault="00F9557F" w:rsidP="00F9557F">
      <w:pPr>
        <w:spacing w:after="20"/>
        <w:rPr>
          <w:spacing w:val="0"/>
          <w:sz w:val="12"/>
          <w:szCs w:val="12"/>
          <w:lang w:eastAsia="en-US"/>
        </w:rPr>
        <w:sectPr w:rsidR="00F9557F" w:rsidRPr="00D7523C" w:rsidSect="00F60F02">
          <w:headerReference w:type="even" r:id="rId30"/>
          <w:headerReference w:type="default" r:id="rId31"/>
          <w:headerReference w:type="first" r:id="rId32"/>
          <w:type w:val="continuous"/>
          <w:pgSz w:w="11907" w:h="16840" w:code="9"/>
          <w:pgMar w:top="1134" w:right="1418" w:bottom="567" w:left="1418" w:header="0" w:footer="454" w:gutter="0"/>
          <w:cols w:num="2" w:space="170"/>
        </w:sectPr>
      </w:pPr>
    </w:p>
    <w:p w14:paraId="03C6C933" w14:textId="77777777" w:rsidR="00F9557F" w:rsidRPr="00D7523C" w:rsidRDefault="00F9557F" w:rsidP="00F9557F">
      <w:pPr>
        <w:spacing w:after="20"/>
        <w:rPr>
          <w:spacing w:val="0"/>
          <w:sz w:val="12"/>
          <w:szCs w:val="12"/>
          <w:lang w:eastAsia="en-US"/>
        </w:rPr>
      </w:pPr>
    </w:p>
    <w:p w14:paraId="7C216F0F" w14:textId="77777777" w:rsidR="00F9557F" w:rsidRPr="00D7523C" w:rsidRDefault="00F9557F" w:rsidP="00F9557F">
      <w:pPr>
        <w:spacing w:after="20"/>
        <w:rPr>
          <w:spacing w:val="0"/>
          <w:sz w:val="16"/>
          <w:szCs w:val="16"/>
          <w:lang w:eastAsia="en-US"/>
        </w:rPr>
        <w:sectPr w:rsidR="00F9557F" w:rsidRPr="00D7523C" w:rsidSect="00FB19DF">
          <w:type w:val="continuous"/>
          <w:pgSz w:w="11907" w:h="16840" w:code="9"/>
          <w:pgMar w:top="1134" w:right="1418" w:bottom="567" w:left="1418" w:header="0" w:footer="454" w:gutter="0"/>
          <w:cols w:num="2" w:space="283"/>
        </w:sectPr>
      </w:pPr>
    </w:p>
    <w:p w14:paraId="29AE81DF" w14:textId="77777777" w:rsidR="00F9557F" w:rsidRPr="00D7523C" w:rsidRDefault="00F9557F" w:rsidP="00F9557F">
      <w:pPr>
        <w:pBdr>
          <w:top w:val="single" w:sz="4" w:space="1" w:color="auto"/>
        </w:pBdr>
        <w:ind w:right="-1"/>
        <w:rPr>
          <w:b/>
          <w:bCs/>
          <w:spacing w:val="4"/>
          <w:sz w:val="12"/>
          <w:szCs w:val="12"/>
        </w:rPr>
      </w:pPr>
    </w:p>
    <w:p w14:paraId="26B8FF63" w14:textId="77777777" w:rsidR="00F9557F" w:rsidRPr="00D7523C" w:rsidRDefault="00F9557F" w:rsidP="00F9557F">
      <w:pPr>
        <w:ind w:left="-142"/>
        <w:sectPr w:rsidR="00F9557F" w:rsidRPr="00D7523C" w:rsidSect="002552A9">
          <w:headerReference w:type="even" r:id="rId33"/>
          <w:headerReference w:type="default" r:id="rId34"/>
          <w:headerReference w:type="first" r:id="rId35"/>
          <w:type w:val="continuous"/>
          <w:pgSz w:w="11907" w:h="16840" w:code="9"/>
          <w:pgMar w:top="1134" w:right="1418" w:bottom="1134" w:left="1418" w:header="0" w:footer="454" w:gutter="0"/>
          <w:cols w:space="720"/>
        </w:sectPr>
      </w:pPr>
    </w:p>
    <w:p w14:paraId="222A355C" w14:textId="6EB67A79" w:rsidR="00F9557F" w:rsidRPr="00D7523C" w:rsidRDefault="00F9557F" w:rsidP="00F9557F">
      <w:pPr>
        <w:ind w:left="-147"/>
      </w:pPr>
      <w:r w:rsidRPr="00D7523C">
        <w:rPr>
          <w:noProof/>
        </w:rPr>
        <w:lastRenderedPageBreak/>
        <w:drawing>
          <wp:anchor distT="0" distB="0" distL="114300" distR="114300" simplePos="0" relativeHeight="251673618" behindDoc="0" locked="0" layoutInCell="1" allowOverlap="1" wp14:anchorId="71712851" wp14:editId="1D2492E7">
            <wp:simplePos x="0" y="0"/>
            <wp:positionH relativeFrom="page">
              <wp:posOffset>648335</wp:posOffset>
            </wp:positionH>
            <wp:positionV relativeFrom="page">
              <wp:posOffset>648335</wp:posOffset>
            </wp:positionV>
            <wp:extent cx="752400" cy="648000"/>
            <wp:effectExtent l="0" t="0" r="0" b="0"/>
            <wp:wrapNone/>
            <wp:docPr id="9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63"/>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52400" cy="648000"/>
                    </a:xfrm>
                    <a:prstGeom prst="rect">
                      <a:avLst/>
                    </a:prstGeom>
                    <a:noFill/>
                  </pic:spPr>
                </pic:pic>
              </a:graphicData>
            </a:graphic>
            <wp14:sizeRelH relativeFrom="margin">
              <wp14:pctWidth>0</wp14:pctWidth>
            </wp14:sizeRelH>
            <wp14:sizeRelV relativeFrom="margin">
              <wp14:pctHeight>0</wp14:pctHeight>
            </wp14:sizeRelV>
          </wp:anchor>
        </w:drawing>
      </w:r>
      <w:r w:rsidRPr="00D7523C">
        <w:rPr>
          <w:noProof/>
          <w:lang w:eastAsia="en-GB"/>
        </w:rPr>
        <mc:AlternateContent>
          <mc:Choice Requires="wps">
            <w:drawing>
              <wp:anchor distT="4294967295" distB="4294967295" distL="114300" distR="114300" simplePos="0" relativeHeight="251675666" behindDoc="0" locked="0" layoutInCell="1" allowOverlap="1" wp14:anchorId="1F247BEA" wp14:editId="55B28B3C">
                <wp:simplePos x="0" y="0"/>
                <wp:positionH relativeFrom="column">
                  <wp:posOffset>205105</wp:posOffset>
                </wp:positionH>
                <wp:positionV relativeFrom="paragraph">
                  <wp:posOffset>8442324</wp:posOffset>
                </wp:positionV>
                <wp:extent cx="5885815" cy="0"/>
                <wp:effectExtent l="0" t="0" r="19685" b="19050"/>
                <wp:wrapNone/>
                <wp:docPr id="82" name="Line 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85815"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3B46210" id="Line 87" o:spid="_x0000_s1026" style="position:absolute;z-index:2516756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5pt,664.75pt" to="479.6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" strokecolor="#9c9d9f" strokeweight=".25pt">
                <o:lock v:ext="edit" aspectratio="t"/>
              </v:line>
            </w:pict>
          </mc:Fallback>
        </mc:AlternateContent>
      </w:r>
      <w:r w:rsidRPr="00D7523C">
        <w:rPr>
          <w:noProof/>
          <w:lang w:eastAsia="en-GB"/>
        </w:rPr>
        <mc:AlternateContent>
          <mc:Choice Requires="wps">
            <w:drawing>
              <wp:anchor distT="0" distB="0" distL="114300" distR="114300" simplePos="0" relativeHeight="251672594" behindDoc="0" locked="0" layoutInCell="1" allowOverlap="1" wp14:anchorId="3D9464B9" wp14:editId="00E8E494">
                <wp:simplePos x="0" y="0"/>
                <wp:positionH relativeFrom="column">
                  <wp:posOffset>169545</wp:posOffset>
                </wp:positionH>
                <wp:positionV relativeFrom="page">
                  <wp:posOffset>7630795</wp:posOffset>
                </wp:positionV>
                <wp:extent cx="1504950" cy="1257300"/>
                <wp:effectExtent l="0" t="0" r="0" b="0"/>
                <wp:wrapNone/>
                <wp:docPr id="83" name="Text Box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04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EB1B" w14:textId="77777777" w:rsidR="00F9557F" w:rsidRPr="0041563C" w:rsidRDefault="00F9557F" w:rsidP="00F9557F">
                            <w:pPr>
                              <w:pStyle w:val="IEC-Box-9-left"/>
                              <w:rPr>
                                <w:lang w:val="fr-FR"/>
                              </w:rPr>
                            </w:pPr>
                            <w:r w:rsidRPr="0041563C">
                              <w:rPr>
                                <w:lang w:val="fr-FR"/>
                              </w:rPr>
                              <w:br/>
                            </w:r>
                            <w:r w:rsidRPr="0041563C">
                              <w:rPr>
                                <w:lang w:val="fr-FR"/>
                              </w:rPr>
                              <w:br/>
                            </w:r>
                          </w:p>
                          <w:p w14:paraId="2ECA57D5" w14:textId="77777777" w:rsidR="00F9557F" w:rsidRPr="0041563C" w:rsidRDefault="00F9557F" w:rsidP="00F9557F">
                            <w:pPr>
                              <w:pStyle w:val="IEC-Box-9-left"/>
                              <w:rPr>
                                <w:lang w:val="fr-FR"/>
                              </w:rPr>
                            </w:pPr>
                            <w:r w:rsidRPr="0041563C">
                              <w:rPr>
                                <w:lang w:val="fr-FR"/>
                              </w:rPr>
                              <w:t>INTERNATIONAL</w:t>
                            </w:r>
                            <w:r w:rsidRPr="0041563C">
                              <w:rPr>
                                <w:lang w:val="fr-FR"/>
                              </w:rPr>
                              <w:br/>
                              <w:t>ELECTROTECHNICAL</w:t>
                            </w:r>
                            <w:r w:rsidRPr="0041563C">
                              <w:rPr>
                                <w:lang w:val="fr-FR"/>
                              </w:rPr>
                              <w:br/>
                              <w:t>COMMISSION</w:t>
                            </w:r>
                          </w:p>
                          <w:p w14:paraId="239844DF" w14:textId="77777777" w:rsidR="00F9557F" w:rsidRPr="0041563C" w:rsidRDefault="00F9557F" w:rsidP="00F9557F">
                            <w:pPr>
                              <w:pStyle w:val="IEC-Box-9-left"/>
                              <w:rPr>
                                <w:color w:val="auto"/>
                                <w:lang w:val="fr-FR"/>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64B9" id="Text Box 84" o:spid="_x0000_s1034" type="#_x0000_t202" style="position:absolute;left:0;text-align:left;margin-left:13.35pt;margin-top:600.85pt;width:118.5pt;height:99pt;z-index:2516725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" filled="f" stroked="f">
                <o:lock v:ext="edit" aspectratio="t"/>
                <v:textbox inset="1mm,,1mm">
                  <w:txbxContent>
                    <w:p w14:paraId="666AEB1B" w14:textId="77777777" w:rsidR="00F9557F" w:rsidRPr="0041563C" w:rsidRDefault="00F9557F" w:rsidP="00F9557F">
                      <w:pPr>
                        <w:pStyle w:val="IEC-Box-9-left"/>
                        <w:rPr>
                          <w:lang w:val="fr-FR"/>
                        </w:rPr>
                      </w:pPr>
                      <w:r w:rsidRPr="0041563C">
                        <w:rPr>
                          <w:lang w:val="fr-FR"/>
                        </w:rPr>
                        <w:br/>
                      </w:r>
                      <w:r w:rsidRPr="0041563C">
                        <w:rPr>
                          <w:lang w:val="fr-FR"/>
                        </w:rPr>
                        <w:br/>
                      </w:r>
                    </w:p>
                    <w:p w14:paraId="2ECA57D5" w14:textId="77777777" w:rsidR="00F9557F" w:rsidRPr="0041563C" w:rsidRDefault="00F9557F" w:rsidP="00F9557F">
                      <w:pPr>
                        <w:pStyle w:val="IEC-Box-9-left"/>
                        <w:rPr>
                          <w:lang w:val="fr-FR"/>
                        </w:rPr>
                      </w:pPr>
                      <w:r w:rsidRPr="0041563C">
                        <w:rPr>
                          <w:lang w:val="fr-FR"/>
                        </w:rPr>
                        <w:t>INTERNATIONAL</w:t>
                      </w:r>
                      <w:r w:rsidRPr="0041563C">
                        <w:rPr>
                          <w:lang w:val="fr-FR"/>
                        </w:rPr>
                        <w:br/>
                        <w:t>ELECTROTECHNICAL</w:t>
                      </w:r>
                      <w:r w:rsidRPr="0041563C">
                        <w:rPr>
                          <w:lang w:val="fr-FR"/>
                        </w:rPr>
                        <w:br/>
                        <w:t>COMMISSION</w:t>
                      </w:r>
                    </w:p>
                    <w:p w14:paraId="239844DF" w14:textId="77777777" w:rsidR="00F9557F" w:rsidRPr="0041563C" w:rsidRDefault="00F9557F" w:rsidP="00F9557F">
                      <w:pPr>
                        <w:pStyle w:val="IEC-Box-9-left"/>
                        <w:rPr>
                          <w:color w:val="auto"/>
                          <w:lang w:val="fr-FR"/>
                        </w:rPr>
                      </w:pPr>
                    </w:p>
                  </w:txbxContent>
                </v:textbox>
                <w10:wrap anchory="page"/>
              </v:shape>
            </w:pict>
          </mc:Fallback>
        </mc:AlternateContent>
      </w:r>
      <w:r w:rsidRPr="00D7523C">
        <w:rPr>
          <w:noProof/>
          <w:lang w:eastAsia="en-GB"/>
        </w:rPr>
        <mc:AlternateContent>
          <mc:Choice Requires="wps">
            <w:drawing>
              <wp:anchor distT="0" distB="0" distL="114300" distR="114300" simplePos="0" relativeHeight="251666450" behindDoc="0" locked="0" layoutInCell="1" allowOverlap="1" wp14:anchorId="0195AD4E" wp14:editId="66262AE7">
                <wp:simplePos x="0" y="0"/>
                <wp:positionH relativeFrom="column">
                  <wp:posOffset>157480</wp:posOffset>
                </wp:positionH>
                <wp:positionV relativeFrom="page">
                  <wp:posOffset>4704080</wp:posOffset>
                </wp:positionV>
                <wp:extent cx="5905500" cy="2506345"/>
                <wp:effectExtent l="0" t="0" r="0" b="8255"/>
                <wp:wrapNone/>
                <wp:docPr id="84" name="Text Box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05500"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76BF" w14:textId="3EB60FCC" w:rsidR="00F9557F" w:rsidRPr="009E319D" w:rsidRDefault="004905F1" w:rsidP="004905F1">
                            <w:pPr>
                              <w:pStyle w:val="Title12-Blue0"/>
                              <w:rPr>
                                <w:lang w:val="en-GB"/>
                              </w:rPr>
                            </w:pPr>
                            <w:r w:rsidRPr="004905F1">
                              <w:rPr>
                                <w:lang w:val="en-GB"/>
                              </w:rPr>
                              <w:t>IECEx Certified Equipment Scheme</w:t>
                            </w:r>
                            <w:r w:rsidR="00847827">
                              <w:rPr>
                                <w:lang w:val="en-GB"/>
                              </w:rPr>
                              <w:t xml:space="preserve"> –</w:t>
                            </w:r>
                            <w:r w:rsidR="00847827">
                              <w:rPr>
                                <w:lang w:val="en-GB"/>
                              </w:rPr>
                              <w:br/>
                            </w:r>
                            <w:r w:rsidRPr="004905F1">
                              <w:rPr>
                                <w:lang w:val="en-GB"/>
                              </w:rPr>
                              <w:t xml:space="preserve">IECEx </w:t>
                            </w:r>
                            <w:r w:rsidR="00E16FFE">
                              <w:rPr>
                                <w:lang w:val="en-GB"/>
                              </w:rPr>
                              <w:t>National Differences of Standards</w:t>
                            </w:r>
                            <w:r w:rsidR="008D38A1">
                              <w:rPr>
                                <w:lang w:val="en-GB"/>
                              </w:rPr>
                              <w:t xml:space="preserve"> operated by the IECEx – </w:t>
                            </w:r>
                            <w:r w:rsidR="00E16FFE">
                              <w:rPr>
                                <w:lang w:val="en-GB"/>
                              </w:rPr>
                              <w:t>Introduction and p</w:t>
                            </w:r>
                            <w:r w:rsidR="008D38A1">
                              <w:rPr>
                                <w:lang w:val="en-GB"/>
                              </w:rPr>
                              <w:t>rocedure on using the IECEx On-line Bulletin</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AD4E" id="Text Box 82" o:spid="_x0000_s1035" type="#_x0000_t202" style="position:absolute;left:0;text-align:left;margin-left:12.4pt;margin-top:370.4pt;width:465pt;height:197.35pt;z-index:2516664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" filled="f" stroked="f">
                <o:lock v:ext="edit" aspectratio="t"/>
                <v:textbox inset="1mm,,1mm">
                  <w:txbxContent>
                    <w:p w14:paraId="6EE476BF" w14:textId="3EB60FCC" w:rsidR="00F9557F" w:rsidRPr="009E319D" w:rsidRDefault="004905F1" w:rsidP="004905F1">
                      <w:pPr>
                        <w:pStyle w:val="Title12-Blue0"/>
                        <w:rPr>
                          <w:lang w:val="en-GB"/>
                        </w:rPr>
                      </w:pPr>
                      <w:r w:rsidRPr="004905F1">
                        <w:rPr>
                          <w:lang w:val="en-GB"/>
                        </w:rPr>
                        <w:t>IECEx Certified Equipment Scheme</w:t>
                      </w:r>
                      <w:r w:rsidR="00847827">
                        <w:rPr>
                          <w:lang w:val="en-GB"/>
                        </w:rPr>
                        <w:t xml:space="preserve"> –</w:t>
                      </w:r>
                      <w:r w:rsidR="00847827">
                        <w:rPr>
                          <w:lang w:val="en-GB"/>
                        </w:rPr>
                        <w:br/>
                      </w:r>
                      <w:r w:rsidRPr="004905F1">
                        <w:rPr>
                          <w:lang w:val="en-GB"/>
                        </w:rPr>
                        <w:t xml:space="preserve">IECEx </w:t>
                      </w:r>
                      <w:r w:rsidR="00E16FFE">
                        <w:rPr>
                          <w:lang w:val="en-GB"/>
                        </w:rPr>
                        <w:t>National Differences of Standards</w:t>
                      </w:r>
                      <w:r w:rsidR="008D38A1">
                        <w:rPr>
                          <w:lang w:val="en-GB"/>
                        </w:rPr>
                        <w:t xml:space="preserve"> operated by the IECEx – </w:t>
                      </w:r>
                      <w:r w:rsidR="00E16FFE">
                        <w:rPr>
                          <w:lang w:val="en-GB"/>
                        </w:rPr>
                        <w:t>Introduction and p</w:t>
                      </w:r>
                      <w:r w:rsidR="008D38A1">
                        <w:rPr>
                          <w:lang w:val="en-GB"/>
                        </w:rPr>
                        <w:t>rocedure on using the IECEx On-line Bulletin</w:t>
                      </w:r>
                    </w:p>
                  </w:txbxContent>
                </v:textbox>
                <w10:wrap anchory="page"/>
              </v:shape>
            </w:pict>
          </mc:Fallback>
        </mc:AlternateContent>
      </w:r>
      <w:r w:rsidRPr="00D7523C">
        <w:rPr>
          <w:noProof/>
          <w:lang w:eastAsia="en-GB"/>
        </w:rPr>
        <mc:AlternateContent>
          <mc:Choice Requires="wps">
            <w:drawing>
              <wp:anchor distT="4294967295" distB="4294967295" distL="114300" distR="114300" simplePos="0" relativeHeight="251665426" behindDoc="0" locked="0" layoutInCell="1" allowOverlap="1" wp14:anchorId="6148D3A4" wp14:editId="41EC2580">
                <wp:simplePos x="0" y="0"/>
                <wp:positionH relativeFrom="column">
                  <wp:posOffset>193675</wp:posOffset>
                </wp:positionH>
                <wp:positionV relativeFrom="paragraph">
                  <wp:posOffset>3921759</wp:posOffset>
                </wp:positionV>
                <wp:extent cx="5885815" cy="0"/>
                <wp:effectExtent l="0" t="0" r="19685" b="19050"/>
                <wp:wrapNone/>
                <wp:docPr id="85" name="Line 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85815"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1A35F6E" id="Line 81" o:spid="_x0000_s1026" style="position:absolute;z-index:2516654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308.8pt" to="478.7pt,3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" strokecolor="#9c9d9f" strokeweight=".25pt">
                <o:lock v:ext="edit" aspectratio="t"/>
              </v:line>
            </w:pict>
          </mc:Fallback>
        </mc:AlternateContent>
      </w:r>
      <w:r w:rsidRPr="00D7523C">
        <w:rPr>
          <w:noProof/>
          <w:lang w:eastAsia="en-GB"/>
        </w:rPr>
        <mc:AlternateContent>
          <mc:Choice Requires="wps">
            <w:drawing>
              <wp:anchor distT="0" distB="0" distL="114300" distR="114300" simplePos="0" relativeHeight="251660306" behindDoc="0" locked="0" layoutInCell="1" allowOverlap="1" wp14:anchorId="57E5A7EB" wp14:editId="1C6CAC3A">
                <wp:simplePos x="0" y="0"/>
                <wp:positionH relativeFrom="column">
                  <wp:posOffset>2820035</wp:posOffset>
                </wp:positionH>
                <wp:positionV relativeFrom="page">
                  <wp:posOffset>734060</wp:posOffset>
                </wp:positionV>
                <wp:extent cx="3290570" cy="476250"/>
                <wp:effectExtent l="0" t="0" r="5080" b="0"/>
                <wp:wrapNone/>
                <wp:docPr id="87" name="Text Box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905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A5F62" w14:textId="34356B23" w:rsidR="00F9557F" w:rsidRPr="004A18D6" w:rsidRDefault="00F9557F" w:rsidP="00F9557F">
                            <w:pPr>
                              <w:pStyle w:val="Stdreferenceright"/>
                            </w:pPr>
                            <w:r w:rsidRPr="004A18D6">
                              <w:t>IEC</w:t>
                            </w:r>
                            <w:r>
                              <w:t xml:space="preserve">Ex OD </w:t>
                            </w:r>
                            <w:r w:rsidR="008D38A1">
                              <w:t>211</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5A7EB" id="Text Box 77" o:spid="_x0000_s1036" type="#_x0000_t202" style="position:absolute;left:0;text-align:left;margin-left:222.05pt;margin-top:57.8pt;width:259.1pt;height:37.5pt;z-index:2516603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" filled="f" stroked="f">
                <o:lock v:ext="edit" aspectratio="t"/>
                <v:textbox inset="1mm,,1mm">
                  <w:txbxContent>
                    <w:p w14:paraId="02AA5F62" w14:textId="34356B23" w:rsidR="00F9557F" w:rsidRPr="004A18D6" w:rsidRDefault="00F9557F" w:rsidP="00F9557F">
                      <w:pPr>
                        <w:pStyle w:val="Stdreferenceright"/>
                      </w:pPr>
                      <w:r w:rsidRPr="004A18D6">
                        <w:t>IEC</w:t>
                      </w:r>
                      <w:r>
                        <w:t xml:space="preserve">Ex OD </w:t>
                      </w:r>
                      <w:r w:rsidR="008D38A1">
                        <w:t>211</w:t>
                      </w:r>
                    </w:p>
                  </w:txbxContent>
                </v:textbox>
                <w10:wrap anchory="page"/>
              </v:shape>
            </w:pict>
          </mc:Fallback>
        </mc:AlternateContent>
      </w:r>
    </w:p>
    <w:p w14:paraId="484DCD55" w14:textId="77777777" w:rsidR="00F9557F" w:rsidRPr="00D7523C" w:rsidRDefault="00F9557F" w:rsidP="00F9557F"/>
    <w:p w14:paraId="6BCB1795" w14:textId="77777777" w:rsidR="00F9557F" w:rsidRPr="00D7523C" w:rsidRDefault="00F9557F" w:rsidP="00F9557F"/>
    <w:p w14:paraId="6954A9EF" w14:textId="77777777" w:rsidR="00F9557F" w:rsidRPr="00D7523C" w:rsidRDefault="00F9557F" w:rsidP="00F9557F"/>
    <w:p w14:paraId="70082AEF" w14:textId="698578A7" w:rsidR="00F9557F" w:rsidRPr="00D7523C" w:rsidRDefault="00BE6C68" w:rsidP="00F9557F">
      <w:r w:rsidRPr="00D7523C">
        <w:rPr>
          <w:noProof/>
          <w:lang w:eastAsia="en-GB"/>
        </w:rPr>
        <mc:AlternateContent>
          <mc:Choice Requires="wps">
            <w:drawing>
              <wp:anchor distT="0" distB="0" distL="114300" distR="114300" simplePos="0" relativeHeight="251662354" behindDoc="0" locked="0" layoutInCell="1" allowOverlap="1" wp14:anchorId="1B67810F" wp14:editId="6618FFDE">
                <wp:simplePos x="0" y="0"/>
                <wp:positionH relativeFrom="column">
                  <wp:posOffset>2863215</wp:posOffset>
                </wp:positionH>
                <wp:positionV relativeFrom="page">
                  <wp:posOffset>1295400</wp:posOffset>
                </wp:positionV>
                <wp:extent cx="3249930" cy="371475"/>
                <wp:effectExtent l="0" t="0" r="7620" b="9525"/>
                <wp:wrapNone/>
                <wp:docPr id="86" name="Text Box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993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52CE" w14:textId="5AE52B4E" w:rsidR="00F9557F" w:rsidRDefault="00F9557F" w:rsidP="00F9557F">
                            <w:pPr>
                              <w:pStyle w:val="Editionright"/>
                            </w:pPr>
                            <w:r w:rsidRPr="00201F6D">
                              <w:t>Edition</w:t>
                            </w:r>
                            <w:r>
                              <w:t xml:space="preserve"> </w:t>
                            </w:r>
                            <w:r w:rsidR="008D38A1">
                              <w:t>1</w:t>
                            </w:r>
                            <w:r>
                              <w:t>.0</w:t>
                            </w:r>
                            <w:r>
                              <w:t> </w:t>
                            </w:r>
                            <w:r>
                              <w:t>202</w:t>
                            </w:r>
                            <w:r w:rsidR="008D38A1">
                              <w:t>3</w:t>
                            </w:r>
                            <w:r>
                              <w:t>-</w:t>
                            </w:r>
                            <w:r w:rsidR="00605290">
                              <w:t>1</w:t>
                            </w:r>
                            <w:r w:rsidR="00774D4C">
                              <w:t>2</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7810F" id="Text Box 78" o:spid="_x0000_s1037" type="#_x0000_t202" style="position:absolute;left:0;text-align:left;margin-left:225.45pt;margin-top:102pt;width:255.9pt;height:29.25pt;z-index:2516623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" filled="f" stroked="f">
                <o:lock v:ext="edit" aspectratio="t"/>
                <v:textbox inset="1mm,,1mm">
                  <w:txbxContent>
                    <w:p w14:paraId="6E1E52CE" w14:textId="5AE52B4E" w:rsidR="00F9557F" w:rsidRDefault="00F9557F" w:rsidP="00F9557F">
                      <w:pPr>
                        <w:pStyle w:val="Editionright"/>
                      </w:pPr>
                      <w:r w:rsidRPr="00201F6D">
                        <w:t>Edition</w:t>
                      </w:r>
                      <w:r>
                        <w:t xml:space="preserve"> </w:t>
                      </w:r>
                      <w:r w:rsidR="008D38A1">
                        <w:t>1</w:t>
                      </w:r>
                      <w:r>
                        <w:t>.0</w:t>
                      </w:r>
                      <w:r>
                        <w:t> </w:t>
                      </w:r>
                      <w:r>
                        <w:t>202</w:t>
                      </w:r>
                      <w:r w:rsidR="008D38A1">
                        <w:t>3</w:t>
                      </w:r>
                      <w:r>
                        <w:t>-</w:t>
                      </w:r>
                      <w:r w:rsidR="00605290">
                        <w:t>1</w:t>
                      </w:r>
                      <w:r w:rsidR="00774D4C">
                        <w:t>2</w:t>
                      </w:r>
                    </w:p>
                  </w:txbxContent>
                </v:textbox>
                <w10:wrap anchory="page"/>
              </v:shape>
            </w:pict>
          </mc:Fallback>
        </mc:AlternateContent>
      </w:r>
      <w:r w:rsidR="00F9557F" w:rsidRPr="00D7523C">
        <w:rPr>
          <w:noProof/>
          <w:lang w:eastAsia="en-GB"/>
        </w:rPr>
        <mc:AlternateContent>
          <mc:Choice Requires="wps">
            <w:drawing>
              <wp:anchor distT="0" distB="0" distL="114300" distR="114300" simplePos="0" relativeHeight="251677714" behindDoc="0" locked="0" layoutInCell="1" allowOverlap="1" wp14:anchorId="4AB706BB" wp14:editId="6A8A19E9">
                <wp:simplePos x="0" y="0"/>
                <wp:positionH relativeFrom="column">
                  <wp:posOffset>679827</wp:posOffset>
                </wp:positionH>
                <wp:positionV relativeFrom="paragraph">
                  <wp:posOffset>57723</wp:posOffset>
                </wp:positionV>
                <wp:extent cx="5383787" cy="0"/>
                <wp:effectExtent l="0" t="0" r="0" b="0"/>
                <wp:wrapNone/>
                <wp:docPr id="88" name="Line 1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83787"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61D566C" id="Line 156" o:spid="_x0000_s1026" style="position:absolute;z-index:251677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5pt,4.55pt" to="477.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" strokecolor="#9c9d9f" strokeweight=".25pt">
                <o:lock v:ext="edit" aspectratio="t"/>
              </v:line>
            </w:pict>
          </mc:Fallback>
        </mc:AlternateContent>
      </w:r>
    </w:p>
    <w:p w14:paraId="04640F5C" w14:textId="77777777" w:rsidR="00F9557F" w:rsidRPr="00D7523C" w:rsidRDefault="00F9557F" w:rsidP="00F9557F"/>
    <w:p w14:paraId="0DADEBB4" w14:textId="77777777" w:rsidR="00F9557F" w:rsidRPr="00D7523C" w:rsidRDefault="00F9557F" w:rsidP="00F9557F">
      <w:r w:rsidRPr="00D7523C">
        <w:rPr>
          <w:noProof/>
          <w:lang w:eastAsia="en-GB"/>
        </w:rPr>
        <mc:AlternateContent>
          <mc:Choice Requires="wps">
            <w:drawing>
              <wp:anchor distT="0" distB="0" distL="114300" distR="114300" simplePos="0" relativeHeight="251663378" behindDoc="0" locked="0" layoutInCell="1" allowOverlap="1" wp14:anchorId="4F10E1A6" wp14:editId="55AD8D9F">
                <wp:simplePos x="0" y="0"/>
                <wp:positionH relativeFrom="column">
                  <wp:posOffset>139065</wp:posOffset>
                </wp:positionH>
                <wp:positionV relativeFrom="page">
                  <wp:posOffset>1628774</wp:posOffset>
                </wp:positionV>
                <wp:extent cx="5924550" cy="1419225"/>
                <wp:effectExtent l="0" t="0" r="0" b="9525"/>
                <wp:wrapNone/>
                <wp:docPr id="89" name="Text Box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08E97" w14:textId="77777777" w:rsidR="00F9557F" w:rsidRDefault="00F9557F" w:rsidP="00F9557F">
                            <w:pPr>
                              <w:pStyle w:val="BlueBox30Left"/>
                            </w:pPr>
                            <w:r w:rsidRPr="0006076A">
                              <w:br/>
                            </w:r>
                            <w:r>
                              <w:t>IECEx</w:t>
                            </w:r>
                          </w:p>
                          <w:p w14:paraId="7BAB00CE" w14:textId="77777777" w:rsidR="00F9557F" w:rsidRPr="00ED561C" w:rsidRDefault="00F9557F" w:rsidP="00F9557F">
                            <w:pPr>
                              <w:pStyle w:val="BlueBox30Left"/>
                            </w:pPr>
                            <w:r>
                              <w:t>OPERATIONAL DOCUMENT</w:t>
                            </w:r>
                          </w:p>
                          <w:p w14:paraId="6A4AE9C0" w14:textId="77777777" w:rsidR="00F9557F" w:rsidRPr="0006076A" w:rsidRDefault="00F9557F" w:rsidP="00F9557F">
                            <w:pPr>
                              <w:pStyle w:val="BlueBox30Left"/>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E1A6" id="Text Box 79" o:spid="_x0000_s1038" type="#_x0000_t202" style="position:absolute;left:0;text-align:left;margin-left:10.95pt;margin-top:128.25pt;width:466.5pt;height:111.75pt;z-index:2516633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" filled="f" stroked="f">
                <o:lock v:ext="edit" aspectratio="t"/>
                <v:textbox inset="1mm,,1mm">
                  <w:txbxContent>
                    <w:p w14:paraId="44408E97" w14:textId="77777777" w:rsidR="00F9557F" w:rsidRDefault="00F9557F" w:rsidP="00F9557F">
                      <w:pPr>
                        <w:pStyle w:val="BlueBox30Left"/>
                      </w:pPr>
                      <w:r w:rsidRPr="0006076A">
                        <w:br/>
                      </w:r>
                      <w:r>
                        <w:t>IECEx</w:t>
                      </w:r>
                    </w:p>
                    <w:p w14:paraId="7BAB00CE" w14:textId="77777777" w:rsidR="00F9557F" w:rsidRPr="00ED561C" w:rsidRDefault="00F9557F" w:rsidP="00F9557F">
                      <w:pPr>
                        <w:pStyle w:val="BlueBox30Left"/>
                      </w:pPr>
                      <w:r>
                        <w:t>OPERATIONAL DOCUMENT</w:t>
                      </w:r>
                    </w:p>
                    <w:p w14:paraId="6A4AE9C0" w14:textId="77777777" w:rsidR="00F9557F" w:rsidRPr="0006076A" w:rsidRDefault="00F9557F" w:rsidP="00F9557F">
                      <w:pPr>
                        <w:pStyle w:val="BlueBox30Left"/>
                      </w:pPr>
                    </w:p>
                  </w:txbxContent>
                </v:textbox>
                <w10:wrap anchory="page"/>
              </v:shape>
            </w:pict>
          </mc:Fallback>
        </mc:AlternateContent>
      </w:r>
    </w:p>
    <w:p w14:paraId="64382378" w14:textId="77777777" w:rsidR="00F9557F" w:rsidRPr="00D7523C" w:rsidRDefault="00F9557F" w:rsidP="00F9557F"/>
    <w:p w14:paraId="58B58C95" w14:textId="77777777" w:rsidR="00F9557F" w:rsidRPr="00D7523C" w:rsidRDefault="00F9557F" w:rsidP="00F9557F"/>
    <w:p w14:paraId="47DF0FBD" w14:textId="77777777" w:rsidR="00F9557F" w:rsidRPr="00D7523C" w:rsidRDefault="00F9557F" w:rsidP="00F9557F"/>
    <w:p w14:paraId="536B96CE" w14:textId="77777777" w:rsidR="00F9557F" w:rsidRPr="00D7523C" w:rsidRDefault="00F9557F" w:rsidP="00F9557F"/>
    <w:p w14:paraId="6185522C" w14:textId="77777777" w:rsidR="00F9557F" w:rsidRPr="00D7523C" w:rsidRDefault="00F9557F" w:rsidP="00F9557F"/>
    <w:p w14:paraId="52AE4D0E" w14:textId="77777777" w:rsidR="00F9557F" w:rsidRPr="00D7523C" w:rsidRDefault="00F9557F" w:rsidP="00F9557F"/>
    <w:p w14:paraId="03CF0195" w14:textId="77777777" w:rsidR="00F9557F" w:rsidRPr="00D7523C" w:rsidRDefault="00F9557F" w:rsidP="00F9557F"/>
    <w:p w14:paraId="377C6F65" w14:textId="77777777" w:rsidR="00F9557F" w:rsidRPr="00D7523C" w:rsidRDefault="00F9557F" w:rsidP="00F9557F"/>
    <w:p w14:paraId="3BCA4D5C" w14:textId="77777777" w:rsidR="00F9557F" w:rsidRPr="00D7523C" w:rsidRDefault="00F9557F" w:rsidP="00F9557F"/>
    <w:p w14:paraId="5B0689D4" w14:textId="77777777" w:rsidR="00F9557F" w:rsidRPr="00D7523C" w:rsidRDefault="00F9557F" w:rsidP="00F9557F"/>
    <w:p w14:paraId="24E267D4" w14:textId="77777777" w:rsidR="00F9557F" w:rsidRPr="00D7523C" w:rsidRDefault="00F9557F" w:rsidP="00F9557F"/>
    <w:p w14:paraId="1CB5F361" w14:textId="77777777" w:rsidR="00F9557F" w:rsidRPr="00D7523C" w:rsidRDefault="00F9557F" w:rsidP="00F9557F"/>
    <w:p w14:paraId="0B468F08" w14:textId="77777777" w:rsidR="00F9557F" w:rsidRPr="00D7523C" w:rsidRDefault="00F9557F" w:rsidP="00F9557F"/>
    <w:p w14:paraId="2CE9E1A0" w14:textId="77777777" w:rsidR="00F9557F" w:rsidRPr="00D7523C" w:rsidRDefault="00F9557F" w:rsidP="00F9557F"/>
    <w:p w14:paraId="2381880D" w14:textId="77777777" w:rsidR="00F9557F" w:rsidRPr="00D7523C" w:rsidRDefault="00F9557F" w:rsidP="00F9557F"/>
    <w:p w14:paraId="3B4D14CB" w14:textId="77777777" w:rsidR="00F9557F" w:rsidRPr="00D7523C" w:rsidRDefault="00F9557F" w:rsidP="00F9557F">
      <w:r w:rsidRPr="00D7523C">
        <w:rPr>
          <w:noProof/>
          <w:lang w:eastAsia="en-GB"/>
        </w:rPr>
        <mc:AlternateContent>
          <mc:Choice Requires="wps">
            <w:drawing>
              <wp:anchor distT="0" distB="0" distL="114300" distR="114300" simplePos="0" relativeHeight="251676690" behindDoc="0" locked="0" layoutInCell="1" allowOverlap="1" wp14:anchorId="7E1EF150" wp14:editId="041C8121">
                <wp:simplePos x="0" y="0"/>
                <wp:positionH relativeFrom="margin">
                  <wp:align>right</wp:align>
                </wp:positionH>
                <wp:positionV relativeFrom="page">
                  <wp:posOffset>3981450</wp:posOffset>
                </wp:positionV>
                <wp:extent cx="5933440" cy="476250"/>
                <wp:effectExtent l="0" t="0" r="0" b="0"/>
                <wp:wrapNone/>
                <wp:docPr id="90" name="Text Box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34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F3D5" w14:textId="77777777" w:rsidR="00F9557F" w:rsidRPr="00FA0D6A" w:rsidRDefault="00F9557F" w:rsidP="00F9557F">
                            <w:pPr>
                              <w:pStyle w:val="Title12-Blue0"/>
                              <w:rPr>
                                <w:rFonts w:ascii="Arial Bold" w:hAnsi="Arial Bold" w:hint="eastAsia"/>
                                <w:b w:val="0"/>
                                <w:bCs w:val="0"/>
                                <w:lang w:val="en-GB"/>
                              </w:rPr>
                            </w:pPr>
                            <w:r w:rsidRPr="00995F9F">
                              <w:rPr>
                                <w:rFonts w:ascii="Arial Bold" w:hAnsi="Arial Bold"/>
                                <w:lang w:val="en-GB"/>
                              </w:rPr>
                              <w:t xml:space="preserve">IEC System for Certification to Standards Relating to Equipment for Use in Explosive Atmospheres </w:t>
                            </w:r>
                            <w:r w:rsidRPr="00FA0D6A">
                              <w:rPr>
                                <w:rFonts w:ascii="Arial Bold" w:hAnsi="Arial Bold"/>
                                <w:lang w:val="en-GB"/>
                              </w:rPr>
                              <w:t>(IEC</w:t>
                            </w:r>
                            <w:r>
                              <w:rPr>
                                <w:rFonts w:ascii="Arial Bold" w:hAnsi="Arial Bold"/>
                                <w:lang w:val="en-GB"/>
                              </w:rPr>
                              <w:t>Ex</w:t>
                            </w:r>
                            <w:r w:rsidRPr="00FA0D6A">
                              <w:rPr>
                                <w:rFonts w:ascii="Arial Bold" w:hAnsi="Arial Bold"/>
                                <w:lang w:val="en-GB"/>
                              </w:rPr>
                              <w:t xml:space="preserve"> System)</w:t>
                            </w:r>
                          </w:p>
                          <w:p w14:paraId="694F0792" w14:textId="77777777" w:rsidR="00F9557F" w:rsidRPr="00FA0D6A" w:rsidRDefault="00F9557F" w:rsidP="00F9557F">
                            <w:pPr>
                              <w:pStyle w:val="Title12-Black"/>
                              <w:rPr>
                                <w:lang w:val="en-GB"/>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F150" id="Text Box 147" o:spid="_x0000_s1039" type="#_x0000_t202" style="position:absolute;left:0;text-align:left;margin-left:416pt;margin-top:313.5pt;width:467.2pt;height:37.5pt;z-index:25167669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" filled="f" stroked="f">
                <o:lock v:ext="edit" aspectratio="t"/>
                <v:textbox inset="1mm,1mm,1mm,1mm">
                  <w:txbxContent>
                    <w:p w14:paraId="4518F3D5" w14:textId="77777777" w:rsidR="00F9557F" w:rsidRPr="00FA0D6A" w:rsidRDefault="00F9557F" w:rsidP="00F9557F">
                      <w:pPr>
                        <w:pStyle w:val="Title12-Blue0"/>
                        <w:rPr>
                          <w:rFonts w:ascii="Arial Bold" w:hAnsi="Arial Bold" w:hint="eastAsia"/>
                          <w:b w:val="0"/>
                          <w:bCs w:val="0"/>
                          <w:lang w:val="en-GB"/>
                        </w:rPr>
                      </w:pPr>
                      <w:r w:rsidRPr="00995F9F">
                        <w:rPr>
                          <w:rFonts w:ascii="Arial Bold" w:hAnsi="Arial Bold"/>
                          <w:lang w:val="en-GB"/>
                        </w:rPr>
                        <w:t xml:space="preserve">IEC System for Certification to Standards Relating to Equipment for Use in Explosive Atmospheres </w:t>
                      </w:r>
                      <w:r w:rsidRPr="00FA0D6A">
                        <w:rPr>
                          <w:rFonts w:ascii="Arial Bold" w:hAnsi="Arial Bold"/>
                          <w:lang w:val="en-GB"/>
                        </w:rPr>
                        <w:t>(IEC</w:t>
                      </w:r>
                      <w:r>
                        <w:rPr>
                          <w:rFonts w:ascii="Arial Bold" w:hAnsi="Arial Bold"/>
                          <w:lang w:val="en-GB"/>
                        </w:rPr>
                        <w:t>Ex</w:t>
                      </w:r>
                      <w:r w:rsidRPr="00FA0D6A">
                        <w:rPr>
                          <w:rFonts w:ascii="Arial Bold" w:hAnsi="Arial Bold"/>
                          <w:lang w:val="en-GB"/>
                        </w:rPr>
                        <w:t xml:space="preserve"> System)</w:t>
                      </w:r>
                    </w:p>
                    <w:p w14:paraId="694F0792" w14:textId="77777777" w:rsidR="00F9557F" w:rsidRPr="00FA0D6A" w:rsidRDefault="00F9557F" w:rsidP="00F9557F">
                      <w:pPr>
                        <w:pStyle w:val="Title12-Black"/>
                        <w:rPr>
                          <w:lang w:val="en-GB"/>
                        </w:rPr>
                      </w:pPr>
                    </w:p>
                  </w:txbxContent>
                </v:textbox>
                <w10:wrap anchorx="margin" anchory="page"/>
              </v:shape>
            </w:pict>
          </mc:Fallback>
        </mc:AlternateContent>
      </w:r>
    </w:p>
    <w:p w14:paraId="172380D2" w14:textId="77777777" w:rsidR="00F9557F" w:rsidRPr="00D7523C" w:rsidRDefault="00F9557F" w:rsidP="00F9557F"/>
    <w:p w14:paraId="4811C04C" w14:textId="77777777" w:rsidR="00F9557F" w:rsidRPr="00D7523C" w:rsidRDefault="00F9557F" w:rsidP="00F9557F"/>
    <w:p w14:paraId="6C0AEC70" w14:textId="77777777" w:rsidR="00F9557F" w:rsidRPr="00D7523C" w:rsidRDefault="00F9557F" w:rsidP="00F9557F"/>
    <w:p w14:paraId="7A1D73CE" w14:textId="77777777" w:rsidR="00F9557F" w:rsidRPr="00D7523C" w:rsidRDefault="00F9557F" w:rsidP="00F9557F"/>
    <w:p w14:paraId="56F08E0F" w14:textId="77777777" w:rsidR="00F9557F" w:rsidRPr="00D7523C" w:rsidRDefault="00F9557F" w:rsidP="00F9557F"/>
    <w:p w14:paraId="6586C8C3" w14:textId="77777777" w:rsidR="00F9557F" w:rsidRPr="00D7523C" w:rsidRDefault="00F9557F" w:rsidP="00F9557F"/>
    <w:p w14:paraId="7ED0CF95" w14:textId="77777777" w:rsidR="00F9557F" w:rsidRPr="00D7523C" w:rsidRDefault="00F9557F" w:rsidP="00F9557F"/>
    <w:p w14:paraId="2BB872CD" w14:textId="77777777" w:rsidR="00F9557F" w:rsidRPr="00D7523C" w:rsidRDefault="00F9557F" w:rsidP="00F9557F"/>
    <w:p w14:paraId="5E18FD0F" w14:textId="77777777" w:rsidR="00F9557F" w:rsidRPr="00D7523C" w:rsidRDefault="00F9557F" w:rsidP="00F9557F"/>
    <w:p w14:paraId="7FB11970" w14:textId="77777777" w:rsidR="00F9557F" w:rsidRPr="00D7523C" w:rsidRDefault="00F9557F" w:rsidP="00F9557F"/>
    <w:p w14:paraId="4829DA98" w14:textId="77777777" w:rsidR="00F9557F" w:rsidRPr="00D7523C" w:rsidRDefault="00F9557F" w:rsidP="00F9557F"/>
    <w:p w14:paraId="08B3CB45" w14:textId="77777777" w:rsidR="00F9557F" w:rsidRPr="00D7523C" w:rsidRDefault="00F9557F" w:rsidP="00F9557F"/>
    <w:p w14:paraId="7489C591" w14:textId="77777777" w:rsidR="00F9557F" w:rsidRPr="00D7523C" w:rsidRDefault="00F9557F" w:rsidP="00F9557F"/>
    <w:p w14:paraId="646D5205" w14:textId="77777777" w:rsidR="00F9557F" w:rsidRPr="00D7523C" w:rsidRDefault="00F9557F" w:rsidP="00F9557F"/>
    <w:p w14:paraId="50F07DE1" w14:textId="77777777" w:rsidR="00F9557F" w:rsidRPr="00D7523C" w:rsidRDefault="00F9557F" w:rsidP="00F9557F"/>
    <w:p w14:paraId="351A0871" w14:textId="77777777" w:rsidR="00F9557F" w:rsidRPr="00D7523C" w:rsidRDefault="00F9557F" w:rsidP="00F9557F"/>
    <w:p w14:paraId="42C29983" w14:textId="77777777" w:rsidR="00F9557F" w:rsidRPr="00D7523C" w:rsidRDefault="00F9557F" w:rsidP="00F9557F"/>
    <w:p w14:paraId="3E8814DA" w14:textId="77777777" w:rsidR="00F9557F" w:rsidRPr="00D7523C" w:rsidRDefault="00F9557F" w:rsidP="00F9557F"/>
    <w:p w14:paraId="0594B602" w14:textId="77777777" w:rsidR="00F9557F" w:rsidRPr="00D7523C" w:rsidRDefault="00F9557F" w:rsidP="00F9557F"/>
    <w:p w14:paraId="351710CB" w14:textId="77777777" w:rsidR="00F9557F" w:rsidRPr="00D7523C" w:rsidRDefault="00F9557F" w:rsidP="00F9557F"/>
    <w:p w14:paraId="50EBF9B6" w14:textId="77777777" w:rsidR="00F9557F" w:rsidRPr="00D7523C" w:rsidRDefault="00F9557F" w:rsidP="00F9557F"/>
    <w:p w14:paraId="07D79D47" w14:textId="77777777" w:rsidR="00F9557F" w:rsidRPr="00D7523C" w:rsidRDefault="00F9557F" w:rsidP="00F9557F"/>
    <w:p w14:paraId="75B95E51" w14:textId="77777777" w:rsidR="00F9557F" w:rsidRPr="00D7523C" w:rsidRDefault="00F9557F" w:rsidP="00F9557F"/>
    <w:p w14:paraId="63644C19" w14:textId="77777777" w:rsidR="00F9557F" w:rsidRPr="00D7523C" w:rsidRDefault="00F9557F" w:rsidP="00F9557F"/>
    <w:p w14:paraId="19C852E5" w14:textId="77777777" w:rsidR="00F9557F" w:rsidRPr="00D7523C" w:rsidRDefault="00F9557F" w:rsidP="00F9557F"/>
    <w:p w14:paraId="3520DFAD" w14:textId="77777777" w:rsidR="00F9557F" w:rsidRPr="00D7523C" w:rsidRDefault="00F9557F" w:rsidP="00F9557F"/>
    <w:p w14:paraId="4931CA70" w14:textId="77777777" w:rsidR="00F9557F" w:rsidRPr="00D7523C" w:rsidRDefault="00F9557F" w:rsidP="00F9557F"/>
    <w:p w14:paraId="162FF552" w14:textId="77777777" w:rsidR="00F9557F" w:rsidRPr="00D7523C" w:rsidRDefault="00F9557F" w:rsidP="00F9557F"/>
    <w:p w14:paraId="48E2FAF8" w14:textId="77777777" w:rsidR="00F9557F" w:rsidRPr="00D7523C" w:rsidRDefault="00F9557F" w:rsidP="00F9557F"/>
    <w:p w14:paraId="46C2CE11" w14:textId="77777777" w:rsidR="00F9557F" w:rsidRPr="00D7523C" w:rsidRDefault="00F9557F" w:rsidP="00F9557F"/>
    <w:p w14:paraId="3A683113" w14:textId="77777777" w:rsidR="00F9557F" w:rsidRPr="00D7523C" w:rsidRDefault="00F9557F" w:rsidP="00F9557F"/>
    <w:p w14:paraId="4A2F8A02" w14:textId="77777777" w:rsidR="00F9557F" w:rsidRPr="00D7523C" w:rsidRDefault="00F9557F" w:rsidP="00F9557F"/>
    <w:p w14:paraId="1CCE3BFB" w14:textId="77777777" w:rsidR="00F9557F" w:rsidRPr="00D7523C" w:rsidRDefault="00F9557F" w:rsidP="00F9557F"/>
    <w:p w14:paraId="2EDFCA13" w14:textId="77777777" w:rsidR="00F9557F" w:rsidRPr="00D7523C" w:rsidRDefault="00F9557F" w:rsidP="00F9557F"/>
    <w:p w14:paraId="5A581617" w14:textId="77777777" w:rsidR="00F9557F" w:rsidRPr="00D7523C" w:rsidRDefault="00F9557F" w:rsidP="00F9557F"/>
    <w:p w14:paraId="00544C5F" w14:textId="77777777" w:rsidR="00F9557F" w:rsidRPr="00D7523C" w:rsidRDefault="00F9557F" w:rsidP="00F9557F"/>
    <w:p w14:paraId="3D028E16" w14:textId="77777777" w:rsidR="00F9557F" w:rsidRPr="00D7523C" w:rsidRDefault="00F9557F" w:rsidP="00F9557F"/>
    <w:p w14:paraId="2611B6F7" w14:textId="77777777" w:rsidR="00F9557F" w:rsidRPr="00D7523C" w:rsidRDefault="00F9557F" w:rsidP="00F9557F"/>
    <w:p w14:paraId="10A4E2D9" w14:textId="77777777" w:rsidR="00F9557F" w:rsidRPr="00D7523C" w:rsidRDefault="00F9557F" w:rsidP="00F9557F"/>
    <w:p w14:paraId="209F4C64" w14:textId="77777777" w:rsidR="00F9557F" w:rsidRPr="00D7523C" w:rsidRDefault="00F9557F" w:rsidP="00F9557F"/>
    <w:p w14:paraId="1A425C97" w14:textId="77777777" w:rsidR="00F9557F" w:rsidRPr="00D7523C" w:rsidRDefault="00F9557F" w:rsidP="00F9557F">
      <w:pPr>
        <w:sectPr w:rsidR="00F9557F" w:rsidRPr="00D7523C">
          <w:headerReference w:type="even" r:id="rId37"/>
          <w:headerReference w:type="default" r:id="rId38"/>
          <w:headerReference w:type="first" r:id="rId39"/>
          <w:pgSz w:w="11907" w:h="16840" w:code="9"/>
          <w:pgMar w:top="1021" w:right="1134" w:bottom="567" w:left="1191" w:header="0" w:footer="454" w:gutter="0"/>
          <w:cols w:space="720"/>
        </w:sectPr>
      </w:pPr>
    </w:p>
    <w:p w14:paraId="7EE6D289" w14:textId="77777777" w:rsidR="00F9557F" w:rsidRPr="00D7523C" w:rsidRDefault="00F9557F" w:rsidP="00F9557F">
      <w:pPr>
        <w:pStyle w:val="HEADINGNonumber"/>
      </w:pPr>
      <w:bookmarkStart w:id="2" w:name="_Toc67582842"/>
      <w:bookmarkStart w:id="3" w:name="_Toc73294655"/>
      <w:bookmarkStart w:id="4" w:name="_Toc75716382"/>
      <w:bookmarkStart w:id="5" w:name="_Toc146102567"/>
      <w:r w:rsidRPr="00D7523C">
        <w:lastRenderedPageBreak/>
        <w:t>CONTENTS</w:t>
      </w:r>
      <w:bookmarkEnd w:id="0"/>
      <w:bookmarkEnd w:id="2"/>
      <w:bookmarkEnd w:id="3"/>
      <w:bookmarkEnd w:id="4"/>
      <w:bookmarkEnd w:id="5"/>
    </w:p>
    <w:p w14:paraId="34E3DCB1" w14:textId="30AD3DC8" w:rsidR="0042011E" w:rsidRDefault="00F9557F">
      <w:pPr>
        <w:pStyle w:val="TOC1"/>
        <w:rPr>
          <w:rFonts w:asciiTheme="minorHAnsi" w:eastAsiaTheme="minorEastAsia" w:hAnsiTheme="minorHAnsi" w:cstheme="minorBidi"/>
          <w:spacing w:val="0"/>
          <w:kern w:val="2"/>
          <w:sz w:val="22"/>
          <w:szCs w:val="22"/>
          <w:lang w:val="en-AU" w:eastAsia="en-AU"/>
          <w14:ligatures w14:val="standardContextual"/>
        </w:rPr>
      </w:pPr>
      <w:r w:rsidRPr="00D7523C">
        <w:rPr>
          <w:b/>
          <w:bCs/>
          <w:noProof w:val="0"/>
        </w:rPr>
        <w:fldChar w:fldCharType="begin"/>
      </w:r>
      <w:r w:rsidRPr="00D7523C">
        <w:rPr>
          <w:b/>
          <w:bCs/>
          <w:noProof w:val="0"/>
        </w:rPr>
        <w:instrText xml:space="preserve"> TOC \o "1-2" \h \z \t "TABLE-title;1;HEADING(Nonumber);1;FIGURE-title;1" </w:instrText>
      </w:r>
      <w:r w:rsidRPr="00D7523C">
        <w:rPr>
          <w:b/>
          <w:bCs/>
          <w:noProof w:val="0"/>
        </w:rPr>
        <w:fldChar w:fldCharType="separate"/>
      </w:r>
      <w:hyperlink w:anchor="_Toc146102567" w:history="1">
        <w:r w:rsidR="0042011E" w:rsidRPr="00ED3F59">
          <w:rPr>
            <w:rStyle w:val="Hyperlink"/>
          </w:rPr>
          <w:t>CONTENTS</w:t>
        </w:r>
        <w:r w:rsidR="0042011E">
          <w:rPr>
            <w:webHidden/>
          </w:rPr>
          <w:tab/>
        </w:r>
        <w:r w:rsidR="0042011E">
          <w:rPr>
            <w:webHidden/>
          </w:rPr>
          <w:fldChar w:fldCharType="begin"/>
        </w:r>
        <w:r w:rsidR="0042011E">
          <w:rPr>
            <w:webHidden/>
          </w:rPr>
          <w:instrText xml:space="preserve"> PAGEREF _Toc146102567 \h </w:instrText>
        </w:r>
        <w:r w:rsidR="0042011E">
          <w:rPr>
            <w:webHidden/>
          </w:rPr>
        </w:r>
        <w:r w:rsidR="0042011E">
          <w:rPr>
            <w:webHidden/>
          </w:rPr>
          <w:fldChar w:fldCharType="separate"/>
        </w:r>
        <w:r w:rsidR="0042011E">
          <w:rPr>
            <w:webHidden/>
          </w:rPr>
          <w:t>2</w:t>
        </w:r>
        <w:r w:rsidR="0042011E">
          <w:rPr>
            <w:webHidden/>
          </w:rPr>
          <w:fldChar w:fldCharType="end"/>
        </w:r>
      </w:hyperlink>
    </w:p>
    <w:p w14:paraId="24964D57" w14:textId="2D1595CC"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68" w:history="1">
        <w:r w:rsidR="0042011E" w:rsidRPr="00ED3F59">
          <w:rPr>
            <w:rStyle w:val="Hyperlink"/>
          </w:rPr>
          <w:t>INTERNATIONAL ELECTROTECHNICAL COMMISSION</w:t>
        </w:r>
        <w:r w:rsidR="0042011E">
          <w:rPr>
            <w:webHidden/>
          </w:rPr>
          <w:tab/>
        </w:r>
        <w:r w:rsidR="0042011E">
          <w:rPr>
            <w:webHidden/>
          </w:rPr>
          <w:fldChar w:fldCharType="begin"/>
        </w:r>
        <w:r w:rsidR="0042011E">
          <w:rPr>
            <w:webHidden/>
          </w:rPr>
          <w:instrText xml:space="preserve"> PAGEREF _Toc146102568 \h </w:instrText>
        </w:r>
        <w:r w:rsidR="0042011E">
          <w:rPr>
            <w:webHidden/>
          </w:rPr>
        </w:r>
        <w:r w:rsidR="0042011E">
          <w:rPr>
            <w:webHidden/>
          </w:rPr>
          <w:fldChar w:fldCharType="separate"/>
        </w:r>
        <w:r w:rsidR="0042011E">
          <w:rPr>
            <w:webHidden/>
          </w:rPr>
          <w:t>3</w:t>
        </w:r>
        <w:r w:rsidR="0042011E">
          <w:rPr>
            <w:webHidden/>
          </w:rPr>
          <w:fldChar w:fldCharType="end"/>
        </w:r>
      </w:hyperlink>
    </w:p>
    <w:p w14:paraId="3521D0AF" w14:textId="2F6502C2"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69" w:history="1">
        <w:r w:rsidR="0042011E" w:rsidRPr="00ED3F59">
          <w:rPr>
            <w:rStyle w:val="Hyperlink"/>
          </w:rPr>
          <w:t>FOREWORD</w:t>
        </w:r>
        <w:r w:rsidR="0042011E">
          <w:rPr>
            <w:webHidden/>
          </w:rPr>
          <w:tab/>
        </w:r>
        <w:r w:rsidR="0042011E">
          <w:rPr>
            <w:webHidden/>
          </w:rPr>
          <w:fldChar w:fldCharType="begin"/>
        </w:r>
        <w:r w:rsidR="0042011E">
          <w:rPr>
            <w:webHidden/>
          </w:rPr>
          <w:instrText xml:space="preserve"> PAGEREF _Toc146102569 \h </w:instrText>
        </w:r>
        <w:r w:rsidR="0042011E">
          <w:rPr>
            <w:webHidden/>
          </w:rPr>
        </w:r>
        <w:r w:rsidR="0042011E">
          <w:rPr>
            <w:webHidden/>
          </w:rPr>
          <w:fldChar w:fldCharType="separate"/>
        </w:r>
        <w:r w:rsidR="0042011E">
          <w:rPr>
            <w:webHidden/>
          </w:rPr>
          <w:t>3</w:t>
        </w:r>
        <w:r w:rsidR="0042011E">
          <w:rPr>
            <w:webHidden/>
          </w:rPr>
          <w:fldChar w:fldCharType="end"/>
        </w:r>
      </w:hyperlink>
    </w:p>
    <w:p w14:paraId="6D4F8763" w14:textId="53E1F8C8"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70" w:history="1">
        <w:r w:rsidR="0042011E" w:rsidRPr="00ED3F59">
          <w:rPr>
            <w:rStyle w:val="Hyperlink"/>
          </w:rPr>
          <w:t>INTRODUCTION</w:t>
        </w:r>
        <w:r w:rsidR="0042011E">
          <w:rPr>
            <w:webHidden/>
          </w:rPr>
          <w:tab/>
        </w:r>
        <w:r w:rsidR="0042011E">
          <w:rPr>
            <w:webHidden/>
          </w:rPr>
          <w:fldChar w:fldCharType="begin"/>
        </w:r>
        <w:r w:rsidR="0042011E">
          <w:rPr>
            <w:webHidden/>
          </w:rPr>
          <w:instrText xml:space="preserve"> PAGEREF _Toc146102570 \h </w:instrText>
        </w:r>
        <w:r w:rsidR="0042011E">
          <w:rPr>
            <w:webHidden/>
          </w:rPr>
        </w:r>
        <w:r w:rsidR="0042011E">
          <w:rPr>
            <w:webHidden/>
          </w:rPr>
          <w:fldChar w:fldCharType="separate"/>
        </w:r>
        <w:r w:rsidR="0042011E">
          <w:rPr>
            <w:webHidden/>
          </w:rPr>
          <w:t>5</w:t>
        </w:r>
        <w:r w:rsidR="0042011E">
          <w:rPr>
            <w:webHidden/>
          </w:rPr>
          <w:fldChar w:fldCharType="end"/>
        </w:r>
      </w:hyperlink>
    </w:p>
    <w:p w14:paraId="1F09DB8D" w14:textId="42BDB102"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71" w:history="1">
        <w:r w:rsidR="0042011E" w:rsidRPr="00ED3F59">
          <w:rPr>
            <w:rStyle w:val="Hyperlink"/>
          </w:rPr>
          <w:t>1.</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Preface</w:t>
        </w:r>
        <w:r w:rsidR="0042011E">
          <w:rPr>
            <w:webHidden/>
          </w:rPr>
          <w:tab/>
        </w:r>
        <w:r w:rsidR="0042011E">
          <w:rPr>
            <w:webHidden/>
          </w:rPr>
          <w:fldChar w:fldCharType="begin"/>
        </w:r>
        <w:r w:rsidR="0042011E">
          <w:rPr>
            <w:webHidden/>
          </w:rPr>
          <w:instrText xml:space="preserve"> PAGEREF _Toc146102571 \h </w:instrText>
        </w:r>
        <w:r w:rsidR="0042011E">
          <w:rPr>
            <w:webHidden/>
          </w:rPr>
        </w:r>
        <w:r w:rsidR="0042011E">
          <w:rPr>
            <w:webHidden/>
          </w:rPr>
          <w:fldChar w:fldCharType="separate"/>
        </w:r>
        <w:r w:rsidR="0042011E">
          <w:rPr>
            <w:webHidden/>
          </w:rPr>
          <w:t>6</w:t>
        </w:r>
        <w:r w:rsidR="0042011E">
          <w:rPr>
            <w:webHidden/>
          </w:rPr>
          <w:fldChar w:fldCharType="end"/>
        </w:r>
      </w:hyperlink>
    </w:p>
    <w:p w14:paraId="583869FE" w14:textId="318332B4"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72" w:history="1">
        <w:r w:rsidR="0042011E" w:rsidRPr="00ED3F59">
          <w:rPr>
            <w:rStyle w:val="Hyperlink"/>
          </w:rPr>
          <w:t>2.</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Normative references</w:t>
        </w:r>
        <w:r w:rsidR="0042011E">
          <w:rPr>
            <w:webHidden/>
          </w:rPr>
          <w:tab/>
        </w:r>
        <w:r w:rsidR="0042011E">
          <w:rPr>
            <w:webHidden/>
          </w:rPr>
          <w:fldChar w:fldCharType="begin"/>
        </w:r>
        <w:r w:rsidR="0042011E">
          <w:rPr>
            <w:webHidden/>
          </w:rPr>
          <w:instrText xml:space="preserve"> PAGEREF _Toc146102572 \h </w:instrText>
        </w:r>
        <w:r w:rsidR="0042011E">
          <w:rPr>
            <w:webHidden/>
          </w:rPr>
        </w:r>
        <w:r w:rsidR="0042011E">
          <w:rPr>
            <w:webHidden/>
          </w:rPr>
          <w:fldChar w:fldCharType="separate"/>
        </w:r>
        <w:r w:rsidR="0042011E">
          <w:rPr>
            <w:webHidden/>
          </w:rPr>
          <w:t>6</w:t>
        </w:r>
        <w:r w:rsidR="0042011E">
          <w:rPr>
            <w:webHidden/>
          </w:rPr>
          <w:fldChar w:fldCharType="end"/>
        </w:r>
      </w:hyperlink>
    </w:p>
    <w:p w14:paraId="074710D7" w14:textId="17E5E27C"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73" w:history="1">
        <w:r w:rsidR="0042011E" w:rsidRPr="00ED3F59">
          <w:rPr>
            <w:rStyle w:val="Hyperlink"/>
          </w:rPr>
          <w:t>3.</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Terms and definitions</w:t>
        </w:r>
        <w:r w:rsidR="0042011E">
          <w:rPr>
            <w:webHidden/>
          </w:rPr>
          <w:tab/>
        </w:r>
        <w:r w:rsidR="0042011E">
          <w:rPr>
            <w:webHidden/>
          </w:rPr>
          <w:fldChar w:fldCharType="begin"/>
        </w:r>
        <w:r w:rsidR="0042011E">
          <w:rPr>
            <w:webHidden/>
          </w:rPr>
          <w:instrText xml:space="preserve"> PAGEREF _Toc146102573 \h </w:instrText>
        </w:r>
        <w:r w:rsidR="0042011E">
          <w:rPr>
            <w:webHidden/>
          </w:rPr>
        </w:r>
        <w:r w:rsidR="0042011E">
          <w:rPr>
            <w:webHidden/>
          </w:rPr>
          <w:fldChar w:fldCharType="separate"/>
        </w:r>
        <w:r w:rsidR="0042011E">
          <w:rPr>
            <w:webHidden/>
          </w:rPr>
          <w:t>6</w:t>
        </w:r>
        <w:r w:rsidR="0042011E">
          <w:rPr>
            <w:webHidden/>
          </w:rPr>
          <w:fldChar w:fldCharType="end"/>
        </w:r>
      </w:hyperlink>
    </w:p>
    <w:p w14:paraId="4C5DBA3B" w14:textId="45AC9988"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74" w:history="1">
        <w:r w:rsidR="0042011E" w:rsidRPr="00ED3F59">
          <w:rPr>
            <w:rStyle w:val="Hyperlink"/>
          </w:rPr>
          <w:t>3.1</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Member body</w:t>
        </w:r>
        <w:r w:rsidR="0042011E">
          <w:rPr>
            <w:webHidden/>
          </w:rPr>
          <w:tab/>
        </w:r>
        <w:r w:rsidR="0042011E">
          <w:rPr>
            <w:webHidden/>
          </w:rPr>
          <w:fldChar w:fldCharType="begin"/>
        </w:r>
        <w:r w:rsidR="0042011E">
          <w:rPr>
            <w:webHidden/>
          </w:rPr>
          <w:instrText xml:space="preserve"> PAGEREF _Toc146102574 \h </w:instrText>
        </w:r>
        <w:r w:rsidR="0042011E">
          <w:rPr>
            <w:webHidden/>
          </w:rPr>
        </w:r>
        <w:r w:rsidR="0042011E">
          <w:rPr>
            <w:webHidden/>
          </w:rPr>
          <w:fldChar w:fldCharType="separate"/>
        </w:r>
        <w:r w:rsidR="0042011E">
          <w:rPr>
            <w:webHidden/>
          </w:rPr>
          <w:t>6</w:t>
        </w:r>
        <w:r w:rsidR="0042011E">
          <w:rPr>
            <w:webHidden/>
          </w:rPr>
          <w:fldChar w:fldCharType="end"/>
        </w:r>
      </w:hyperlink>
    </w:p>
    <w:p w14:paraId="42BE5721" w14:textId="75D4B578"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75" w:history="1">
        <w:r w:rsidR="0042011E" w:rsidRPr="00ED3F59">
          <w:rPr>
            <w:rStyle w:val="Hyperlink"/>
          </w:rPr>
          <w:t>3.2</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ExCB staff</w:t>
        </w:r>
        <w:r w:rsidR="0042011E">
          <w:rPr>
            <w:webHidden/>
          </w:rPr>
          <w:tab/>
        </w:r>
        <w:r w:rsidR="0042011E">
          <w:rPr>
            <w:webHidden/>
          </w:rPr>
          <w:fldChar w:fldCharType="begin"/>
        </w:r>
        <w:r w:rsidR="0042011E">
          <w:rPr>
            <w:webHidden/>
          </w:rPr>
          <w:instrText xml:space="preserve"> PAGEREF _Toc146102575 \h </w:instrText>
        </w:r>
        <w:r w:rsidR="0042011E">
          <w:rPr>
            <w:webHidden/>
          </w:rPr>
        </w:r>
        <w:r w:rsidR="0042011E">
          <w:rPr>
            <w:webHidden/>
          </w:rPr>
          <w:fldChar w:fldCharType="separate"/>
        </w:r>
        <w:r w:rsidR="0042011E">
          <w:rPr>
            <w:webHidden/>
          </w:rPr>
          <w:t>6</w:t>
        </w:r>
        <w:r w:rsidR="0042011E">
          <w:rPr>
            <w:webHidden/>
          </w:rPr>
          <w:fldChar w:fldCharType="end"/>
        </w:r>
      </w:hyperlink>
    </w:p>
    <w:p w14:paraId="1B2163D5" w14:textId="16296CA3"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76" w:history="1">
        <w:r w:rsidR="0042011E" w:rsidRPr="00ED3F59">
          <w:rPr>
            <w:rStyle w:val="Hyperlink"/>
          </w:rPr>
          <w:t>3.3</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ExTL staff</w:t>
        </w:r>
        <w:r w:rsidR="0042011E">
          <w:rPr>
            <w:webHidden/>
          </w:rPr>
          <w:tab/>
        </w:r>
        <w:r w:rsidR="0042011E">
          <w:rPr>
            <w:webHidden/>
          </w:rPr>
          <w:fldChar w:fldCharType="begin"/>
        </w:r>
        <w:r w:rsidR="0042011E">
          <w:rPr>
            <w:webHidden/>
          </w:rPr>
          <w:instrText xml:space="preserve"> PAGEREF _Toc146102576 \h </w:instrText>
        </w:r>
        <w:r w:rsidR="0042011E">
          <w:rPr>
            <w:webHidden/>
          </w:rPr>
        </w:r>
        <w:r w:rsidR="0042011E">
          <w:rPr>
            <w:webHidden/>
          </w:rPr>
          <w:fldChar w:fldCharType="separate"/>
        </w:r>
        <w:r w:rsidR="0042011E">
          <w:rPr>
            <w:webHidden/>
          </w:rPr>
          <w:t>6</w:t>
        </w:r>
        <w:r w:rsidR="0042011E">
          <w:rPr>
            <w:webHidden/>
          </w:rPr>
          <w:fldChar w:fldCharType="end"/>
        </w:r>
      </w:hyperlink>
    </w:p>
    <w:p w14:paraId="6AFFA9DC" w14:textId="602681EF"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77" w:history="1">
        <w:r w:rsidR="0042011E" w:rsidRPr="00ED3F59">
          <w:rPr>
            <w:rStyle w:val="Hyperlink"/>
          </w:rPr>
          <w:t>3.4</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Public</w:t>
        </w:r>
        <w:r w:rsidR="0042011E">
          <w:rPr>
            <w:webHidden/>
          </w:rPr>
          <w:tab/>
        </w:r>
        <w:r w:rsidR="0042011E">
          <w:rPr>
            <w:webHidden/>
          </w:rPr>
          <w:fldChar w:fldCharType="begin"/>
        </w:r>
        <w:r w:rsidR="0042011E">
          <w:rPr>
            <w:webHidden/>
          </w:rPr>
          <w:instrText xml:space="preserve"> PAGEREF _Toc146102577 \h </w:instrText>
        </w:r>
        <w:r w:rsidR="0042011E">
          <w:rPr>
            <w:webHidden/>
          </w:rPr>
        </w:r>
        <w:r w:rsidR="0042011E">
          <w:rPr>
            <w:webHidden/>
          </w:rPr>
          <w:fldChar w:fldCharType="separate"/>
        </w:r>
        <w:r w:rsidR="0042011E">
          <w:rPr>
            <w:webHidden/>
          </w:rPr>
          <w:t>6</w:t>
        </w:r>
        <w:r w:rsidR="0042011E">
          <w:rPr>
            <w:webHidden/>
          </w:rPr>
          <w:fldChar w:fldCharType="end"/>
        </w:r>
      </w:hyperlink>
    </w:p>
    <w:p w14:paraId="6D2441B3" w14:textId="7A136BB4"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78" w:history="1">
        <w:r w:rsidR="0042011E" w:rsidRPr="00ED3F59">
          <w:rPr>
            <w:rStyle w:val="Hyperlink"/>
          </w:rPr>
          <w:t>4.</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IECEx On-line Bulletin</w:t>
        </w:r>
        <w:r w:rsidR="0042011E">
          <w:rPr>
            <w:webHidden/>
          </w:rPr>
          <w:tab/>
        </w:r>
        <w:r w:rsidR="0042011E">
          <w:rPr>
            <w:webHidden/>
          </w:rPr>
          <w:fldChar w:fldCharType="begin"/>
        </w:r>
        <w:r w:rsidR="0042011E">
          <w:rPr>
            <w:webHidden/>
          </w:rPr>
          <w:instrText xml:space="preserve"> PAGEREF _Toc146102578 \h </w:instrText>
        </w:r>
        <w:r w:rsidR="0042011E">
          <w:rPr>
            <w:webHidden/>
          </w:rPr>
        </w:r>
        <w:r w:rsidR="0042011E">
          <w:rPr>
            <w:webHidden/>
          </w:rPr>
          <w:fldChar w:fldCharType="separate"/>
        </w:r>
        <w:r w:rsidR="0042011E">
          <w:rPr>
            <w:webHidden/>
          </w:rPr>
          <w:t>7</w:t>
        </w:r>
        <w:r w:rsidR="0042011E">
          <w:rPr>
            <w:webHidden/>
          </w:rPr>
          <w:fldChar w:fldCharType="end"/>
        </w:r>
      </w:hyperlink>
    </w:p>
    <w:p w14:paraId="22F955B5" w14:textId="541C58A1"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79" w:history="1">
        <w:r w:rsidR="0042011E" w:rsidRPr="00ED3F59">
          <w:rPr>
            <w:rStyle w:val="Hyperlink"/>
          </w:rPr>
          <w:t>4.1</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Assessing the IECEx Bulletin – public view</w:t>
        </w:r>
        <w:r w:rsidR="0042011E">
          <w:rPr>
            <w:webHidden/>
          </w:rPr>
          <w:tab/>
        </w:r>
        <w:r w:rsidR="0042011E">
          <w:rPr>
            <w:webHidden/>
          </w:rPr>
          <w:fldChar w:fldCharType="begin"/>
        </w:r>
        <w:r w:rsidR="0042011E">
          <w:rPr>
            <w:webHidden/>
          </w:rPr>
          <w:instrText xml:space="preserve"> PAGEREF _Toc146102579 \h </w:instrText>
        </w:r>
        <w:r w:rsidR="0042011E">
          <w:rPr>
            <w:webHidden/>
          </w:rPr>
        </w:r>
        <w:r w:rsidR="0042011E">
          <w:rPr>
            <w:webHidden/>
          </w:rPr>
          <w:fldChar w:fldCharType="separate"/>
        </w:r>
        <w:r w:rsidR="0042011E">
          <w:rPr>
            <w:webHidden/>
          </w:rPr>
          <w:t>7</w:t>
        </w:r>
        <w:r w:rsidR="0042011E">
          <w:rPr>
            <w:webHidden/>
          </w:rPr>
          <w:fldChar w:fldCharType="end"/>
        </w:r>
      </w:hyperlink>
    </w:p>
    <w:p w14:paraId="5259C6F6" w14:textId="0D3FAAF4"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80" w:history="1">
        <w:r w:rsidR="0042011E" w:rsidRPr="00ED3F59">
          <w:rPr>
            <w:rStyle w:val="Hyperlink"/>
          </w:rPr>
          <w:t>4.2</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Full access to the IECEx On-line Bulletin with login</w:t>
        </w:r>
        <w:r w:rsidR="0042011E">
          <w:rPr>
            <w:webHidden/>
          </w:rPr>
          <w:tab/>
        </w:r>
        <w:r w:rsidR="0042011E">
          <w:rPr>
            <w:webHidden/>
          </w:rPr>
          <w:fldChar w:fldCharType="begin"/>
        </w:r>
        <w:r w:rsidR="0042011E">
          <w:rPr>
            <w:webHidden/>
          </w:rPr>
          <w:instrText xml:space="preserve"> PAGEREF _Toc146102580 \h </w:instrText>
        </w:r>
        <w:r w:rsidR="0042011E">
          <w:rPr>
            <w:webHidden/>
          </w:rPr>
        </w:r>
        <w:r w:rsidR="0042011E">
          <w:rPr>
            <w:webHidden/>
          </w:rPr>
          <w:fldChar w:fldCharType="separate"/>
        </w:r>
        <w:r w:rsidR="0042011E">
          <w:rPr>
            <w:webHidden/>
          </w:rPr>
          <w:t>9</w:t>
        </w:r>
        <w:r w:rsidR="0042011E">
          <w:rPr>
            <w:webHidden/>
          </w:rPr>
          <w:fldChar w:fldCharType="end"/>
        </w:r>
      </w:hyperlink>
    </w:p>
    <w:p w14:paraId="5932ACC6" w14:textId="3F6B5A03"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81" w:history="1">
        <w:r w:rsidR="0042011E" w:rsidRPr="00ED3F59">
          <w:rPr>
            <w:rStyle w:val="Hyperlink"/>
          </w:rPr>
          <w:t>Logging in</w:t>
        </w:r>
        <w:r w:rsidR="0042011E">
          <w:rPr>
            <w:webHidden/>
          </w:rPr>
          <w:tab/>
        </w:r>
        <w:r w:rsidR="0042011E">
          <w:rPr>
            <w:webHidden/>
          </w:rPr>
          <w:fldChar w:fldCharType="begin"/>
        </w:r>
        <w:r w:rsidR="0042011E">
          <w:rPr>
            <w:webHidden/>
          </w:rPr>
          <w:instrText xml:space="preserve"> PAGEREF _Toc146102581 \h </w:instrText>
        </w:r>
        <w:r w:rsidR="0042011E">
          <w:rPr>
            <w:webHidden/>
          </w:rPr>
        </w:r>
        <w:r w:rsidR="0042011E">
          <w:rPr>
            <w:webHidden/>
          </w:rPr>
          <w:fldChar w:fldCharType="separate"/>
        </w:r>
        <w:r w:rsidR="0042011E">
          <w:rPr>
            <w:webHidden/>
          </w:rPr>
          <w:t>10</w:t>
        </w:r>
        <w:r w:rsidR="0042011E">
          <w:rPr>
            <w:webHidden/>
          </w:rPr>
          <w:fldChar w:fldCharType="end"/>
        </w:r>
      </w:hyperlink>
    </w:p>
    <w:p w14:paraId="081B06DE" w14:textId="407BC693"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82" w:history="1">
        <w:r w:rsidR="0042011E" w:rsidRPr="00ED3F59">
          <w:rPr>
            <w:rStyle w:val="Hyperlink"/>
          </w:rPr>
          <w:t>Go to the IECEx On-line Bulletin, click “Login” button on the top right hand side of the page. Fill in your username and password and click on the blue “Login” button.</w:t>
        </w:r>
        <w:r w:rsidR="0042011E">
          <w:rPr>
            <w:webHidden/>
          </w:rPr>
          <w:tab/>
        </w:r>
        <w:r w:rsidR="0042011E">
          <w:rPr>
            <w:webHidden/>
          </w:rPr>
          <w:fldChar w:fldCharType="begin"/>
        </w:r>
        <w:r w:rsidR="0042011E">
          <w:rPr>
            <w:webHidden/>
          </w:rPr>
          <w:instrText xml:space="preserve"> PAGEREF _Toc146102582 \h </w:instrText>
        </w:r>
        <w:r w:rsidR="0042011E">
          <w:rPr>
            <w:webHidden/>
          </w:rPr>
        </w:r>
        <w:r w:rsidR="0042011E">
          <w:rPr>
            <w:webHidden/>
          </w:rPr>
          <w:fldChar w:fldCharType="separate"/>
        </w:r>
        <w:r w:rsidR="0042011E">
          <w:rPr>
            <w:webHidden/>
          </w:rPr>
          <w:t>10</w:t>
        </w:r>
        <w:r w:rsidR="0042011E">
          <w:rPr>
            <w:webHidden/>
          </w:rPr>
          <w:fldChar w:fldCharType="end"/>
        </w:r>
      </w:hyperlink>
    </w:p>
    <w:p w14:paraId="0FE32B73" w14:textId="50E50BB9" w:rsidR="0042011E" w:rsidRDefault="0057334F">
      <w:pPr>
        <w:pStyle w:val="TOC1"/>
        <w:rPr>
          <w:rFonts w:asciiTheme="minorHAnsi" w:eastAsiaTheme="minorEastAsia" w:hAnsiTheme="minorHAnsi" w:cstheme="minorBidi"/>
          <w:spacing w:val="0"/>
          <w:kern w:val="2"/>
          <w:sz w:val="22"/>
          <w:szCs w:val="22"/>
          <w:lang w:val="en-AU" w:eastAsia="en-AU"/>
          <w14:ligatures w14:val="standardContextual"/>
        </w:rPr>
      </w:pPr>
      <w:hyperlink w:anchor="_Toc146102583" w:history="1">
        <w:r w:rsidR="0042011E" w:rsidRPr="00ED3F59">
          <w:rPr>
            <w:rStyle w:val="Hyperlink"/>
          </w:rPr>
          <w:t>Annex A (informative)</w:t>
        </w:r>
        <w:r w:rsidR="0042011E">
          <w:rPr>
            <w:webHidden/>
          </w:rPr>
          <w:tab/>
        </w:r>
        <w:r w:rsidR="0042011E">
          <w:rPr>
            <w:webHidden/>
          </w:rPr>
          <w:fldChar w:fldCharType="begin"/>
        </w:r>
        <w:r w:rsidR="0042011E">
          <w:rPr>
            <w:webHidden/>
          </w:rPr>
          <w:instrText xml:space="preserve"> PAGEREF _Toc146102583 \h </w:instrText>
        </w:r>
        <w:r w:rsidR="0042011E">
          <w:rPr>
            <w:webHidden/>
          </w:rPr>
        </w:r>
        <w:r w:rsidR="0042011E">
          <w:rPr>
            <w:webHidden/>
          </w:rPr>
          <w:fldChar w:fldCharType="separate"/>
        </w:r>
        <w:r w:rsidR="0042011E">
          <w:rPr>
            <w:webHidden/>
          </w:rPr>
          <w:t>13</w:t>
        </w:r>
        <w:r w:rsidR="0042011E">
          <w:rPr>
            <w:webHidden/>
          </w:rPr>
          <w:fldChar w:fldCharType="end"/>
        </w:r>
      </w:hyperlink>
    </w:p>
    <w:p w14:paraId="1906821E" w14:textId="7794C543"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84" w:history="1">
        <w:r w:rsidR="0042011E" w:rsidRPr="00ED3F59">
          <w:rPr>
            <w:rStyle w:val="Hyperlink"/>
          </w:rPr>
          <w:t>A.1</w:t>
        </w:r>
        <w:r w:rsidR="0042011E">
          <w:rPr>
            <w:rFonts w:asciiTheme="minorHAnsi" w:eastAsiaTheme="minorEastAsia" w:hAnsiTheme="minorHAnsi" w:cstheme="minorBidi"/>
            <w:spacing w:val="0"/>
            <w:kern w:val="2"/>
            <w:sz w:val="22"/>
            <w:szCs w:val="22"/>
            <w:lang w:val="en-AU" w:eastAsia="en-AU"/>
            <w14:ligatures w14:val="standardContextual"/>
          </w:rPr>
          <w:tab/>
        </w:r>
        <w:r w:rsidR="0042011E" w:rsidRPr="00ED3F59">
          <w:rPr>
            <w:rStyle w:val="Hyperlink"/>
          </w:rPr>
          <w:t>Guidance for IECEx Member Body or delegate on the use of the On-line Bulletin for administrative data entry and management</w:t>
        </w:r>
        <w:r w:rsidR="0042011E">
          <w:rPr>
            <w:webHidden/>
          </w:rPr>
          <w:tab/>
        </w:r>
        <w:r w:rsidR="0042011E">
          <w:rPr>
            <w:webHidden/>
          </w:rPr>
          <w:fldChar w:fldCharType="begin"/>
        </w:r>
        <w:r w:rsidR="0042011E">
          <w:rPr>
            <w:webHidden/>
          </w:rPr>
          <w:instrText xml:space="preserve"> PAGEREF _Toc146102584 \h </w:instrText>
        </w:r>
        <w:r w:rsidR="0042011E">
          <w:rPr>
            <w:webHidden/>
          </w:rPr>
        </w:r>
        <w:r w:rsidR="0042011E">
          <w:rPr>
            <w:webHidden/>
          </w:rPr>
          <w:fldChar w:fldCharType="separate"/>
        </w:r>
        <w:r w:rsidR="0042011E">
          <w:rPr>
            <w:webHidden/>
          </w:rPr>
          <w:t>13</w:t>
        </w:r>
        <w:r w:rsidR="0042011E">
          <w:rPr>
            <w:webHidden/>
          </w:rPr>
          <w:fldChar w:fldCharType="end"/>
        </w:r>
      </w:hyperlink>
    </w:p>
    <w:p w14:paraId="29BA7A3D" w14:textId="7DACC26C"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85" w:history="1">
        <w:r w:rsidR="0042011E" w:rsidRPr="00ED3F59">
          <w:rPr>
            <w:rStyle w:val="Hyperlink"/>
          </w:rPr>
          <w:t>Logging in</w:t>
        </w:r>
        <w:r w:rsidR="0042011E">
          <w:rPr>
            <w:webHidden/>
          </w:rPr>
          <w:tab/>
        </w:r>
        <w:r w:rsidR="0042011E">
          <w:rPr>
            <w:webHidden/>
          </w:rPr>
          <w:fldChar w:fldCharType="begin"/>
        </w:r>
        <w:r w:rsidR="0042011E">
          <w:rPr>
            <w:webHidden/>
          </w:rPr>
          <w:instrText xml:space="preserve"> PAGEREF _Toc146102585 \h </w:instrText>
        </w:r>
        <w:r w:rsidR="0042011E">
          <w:rPr>
            <w:webHidden/>
          </w:rPr>
        </w:r>
        <w:r w:rsidR="0042011E">
          <w:rPr>
            <w:webHidden/>
          </w:rPr>
          <w:fldChar w:fldCharType="separate"/>
        </w:r>
        <w:r w:rsidR="0042011E">
          <w:rPr>
            <w:webHidden/>
          </w:rPr>
          <w:t>13</w:t>
        </w:r>
        <w:r w:rsidR="0042011E">
          <w:rPr>
            <w:webHidden/>
          </w:rPr>
          <w:fldChar w:fldCharType="end"/>
        </w:r>
      </w:hyperlink>
    </w:p>
    <w:p w14:paraId="71F0389E" w14:textId="39881A07" w:rsidR="0042011E" w:rsidRDefault="0057334F">
      <w:pPr>
        <w:pStyle w:val="TOC2"/>
        <w:rPr>
          <w:rFonts w:asciiTheme="minorHAnsi" w:eastAsiaTheme="minorEastAsia" w:hAnsiTheme="minorHAnsi" w:cstheme="minorBidi"/>
          <w:spacing w:val="0"/>
          <w:kern w:val="2"/>
          <w:sz w:val="22"/>
          <w:szCs w:val="22"/>
          <w:lang w:val="en-AU" w:eastAsia="en-AU"/>
          <w14:ligatures w14:val="standardContextual"/>
        </w:rPr>
      </w:pPr>
      <w:hyperlink w:anchor="_Toc146102586" w:history="1">
        <w:r w:rsidR="0042011E" w:rsidRPr="00ED3F59">
          <w:rPr>
            <w:rStyle w:val="Hyperlink"/>
          </w:rPr>
          <w:t>Go to the IECEx On-line Bulletin, click “Login” button on the top right hand side of the page. Fill in your username and password and click on the blue “Login” button.</w:t>
        </w:r>
        <w:r w:rsidR="0042011E">
          <w:rPr>
            <w:webHidden/>
          </w:rPr>
          <w:tab/>
        </w:r>
        <w:r w:rsidR="0042011E">
          <w:rPr>
            <w:webHidden/>
          </w:rPr>
          <w:fldChar w:fldCharType="begin"/>
        </w:r>
        <w:r w:rsidR="0042011E">
          <w:rPr>
            <w:webHidden/>
          </w:rPr>
          <w:instrText xml:space="preserve"> PAGEREF _Toc146102586 \h </w:instrText>
        </w:r>
        <w:r w:rsidR="0042011E">
          <w:rPr>
            <w:webHidden/>
          </w:rPr>
        </w:r>
        <w:r w:rsidR="0042011E">
          <w:rPr>
            <w:webHidden/>
          </w:rPr>
          <w:fldChar w:fldCharType="separate"/>
        </w:r>
        <w:r w:rsidR="0042011E">
          <w:rPr>
            <w:webHidden/>
          </w:rPr>
          <w:t>13</w:t>
        </w:r>
        <w:r w:rsidR="0042011E">
          <w:rPr>
            <w:webHidden/>
          </w:rPr>
          <w:fldChar w:fldCharType="end"/>
        </w:r>
      </w:hyperlink>
    </w:p>
    <w:p w14:paraId="4232617E" w14:textId="27B90A06" w:rsidR="00602558" w:rsidRPr="00D7523C" w:rsidRDefault="00F9557F" w:rsidP="0042011E">
      <w:pPr>
        <w:pStyle w:val="TOC1"/>
        <w:rPr>
          <w:rFonts w:asciiTheme="minorHAnsi" w:eastAsiaTheme="minorEastAsia" w:hAnsiTheme="minorHAnsi" w:cstheme="minorBidi"/>
          <w:noProof w:val="0"/>
          <w:spacing w:val="0"/>
          <w:sz w:val="22"/>
          <w:szCs w:val="22"/>
          <w:lang w:eastAsia="en-GB"/>
        </w:rPr>
      </w:pPr>
      <w:r w:rsidRPr="00D7523C">
        <w:rPr>
          <w:b/>
          <w:bCs/>
        </w:rPr>
        <w:fldChar w:fldCharType="end"/>
      </w:r>
      <w:r w:rsidR="0042011E" w:rsidRPr="00D7523C">
        <w:rPr>
          <w:rFonts w:asciiTheme="minorHAnsi" w:eastAsiaTheme="minorEastAsia" w:hAnsiTheme="minorHAnsi" w:cstheme="minorBidi"/>
          <w:noProof w:val="0"/>
          <w:spacing w:val="0"/>
          <w:sz w:val="22"/>
          <w:szCs w:val="22"/>
          <w:lang w:eastAsia="en-GB"/>
        </w:rPr>
        <w:t xml:space="preserve"> </w:t>
      </w:r>
    </w:p>
    <w:p w14:paraId="6DA36425" w14:textId="21D30953" w:rsidR="004A4CBD" w:rsidRPr="00D7523C" w:rsidRDefault="004A4CBD" w:rsidP="00F9557F">
      <w:pPr>
        <w:widowControl w:val="0"/>
        <w:jc w:val="left"/>
        <w:rPr>
          <w:sz w:val="24"/>
        </w:rPr>
      </w:pPr>
      <w:r w:rsidRPr="00D7523C">
        <w:rPr>
          <w:sz w:val="24"/>
        </w:rPr>
        <w:br w:type="page"/>
      </w:r>
    </w:p>
    <w:p w14:paraId="1F887072" w14:textId="3A47C027" w:rsidR="00683A14" w:rsidRPr="00D7523C" w:rsidRDefault="00683A14" w:rsidP="00672B61">
      <w:pPr>
        <w:pStyle w:val="HEADINGNonumber"/>
        <w:keepNext w:val="0"/>
        <w:pageBreakBefore/>
        <w:widowControl w:val="0"/>
      </w:pPr>
      <w:bookmarkStart w:id="6" w:name="_Toc75716383"/>
      <w:bookmarkStart w:id="7" w:name="_Toc146102568"/>
      <w:r w:rsidRPr="00D7523C">
        <w:lastRenderedPageBreak/>
        <w:t>INTERNATIONAL ELECTROTECHNICAL COMMISSION</w:t>
      </w:r>
      <w:bookmarkEnd w:id="6"/>
      <w:bookmarkEnd w:id="7"/>
    </w:p>
    <w:p w14:paraId="504E98BC" w14:textId="77777777" w:rsidR="00683A14" w:rsidRPr="00D7523C" w:rsidRDefault="00683A14" w:rsidP="009B0B52">
      <w:pPr>
        <w:pStyle w:val="PARAGRAPH"/>
        <w:widowControl w:val="0"/>
        <w:spacing w:before="0"/>
        <w:jc w:val="center"/>
        <w:rPr>
          <w:spacing w:val="0"/>
        </w:rPr>
      </w:pPr>
      <w:r w:rsidRPr="00D7523C">
        <w:rPr>
          <w:spacing w:val="0"/>
        </w:rPr>
        <w:t>____________</w:t>
      </w:r>
    </w:p>
    <w:p w14:paraId="72463D89" w14:textId="77777777" w:rsidR="00683A14" w:rsidRPr="00D7523C" w:rsidRDefault="00683A14" w:rsidP="009B0B52">
      <w:pPr>
        <w:pStyle w:val="MAIN-TITLE"/>
        <w:widowControl w:val="0"/>
      </w:pPr>
    </w:p>
    <w:p w14:paraId="03C4DE62" w14:textId="55ECB6F2" w:rsidR="00E859FF" w:rsidRPr="00D7523C" w:rsidRDefault="00E80B8B" w:rsidP="009B0B52">
      <w:pPr>
        <w:pStyle w:val="MAIN-TITLE"/>
        <w:widowControl w:val="0"/>
      </w:pPr>
      <w:r w:rsidRPr="00D7523C">
        <w:t xml:space="preserve">IECEx Operational Document OD </w:t>
      </w:r>
      <w:r w:rsidR="008D38A1">
        <w:t>211</w:t>
      </w:r>
      <w:r w:rsidR="00CB6A74" w:rsidRPr="00D7523C">
        <w:t xml:space="preserve"> –</w:t>
      </w:r>
    </w:p>
    <w:p w14:paraId="4F718E84" w14:textId="77777777" w:rsidR="00CB6A74" w:rsidRPr="00D7523C" w:rsidRDefault="00CB6A74" w:rsidP="009B0B52">
      <w:pPr>
        <w:pStyle w:val="MAIN-TITLE"/>
        <w:widowControl w:val="0"/>
        <w:rPr>
          <w:rFonts w:ascii="Arial Bold" w:hAnsi="Arial Bold"/>
          <w:caps/>
        </w:rPr>
      </w:pPr>
    </w:p>
    <w:p w14:paraId="74133719" w14:textId="3785DE22" w:rsidR="00E859FF" w:rsidRPr="00D7523C" w:rsidRDefault="00E859FF" w:rsidP="009B0B52">
      <w:pPr>
        <w:pStyle w:val="MAIN-TITLE"/>
        <w:widowControl w:val="0"/>
      </w:pPr>
      <w:r w:rsidRPr="00D7523C">
        <w:t>IECEx Certified Equipment Scheme</w:t>
      </w:r>
      <w:r w:rsidR="00EF0C7A" w:rsidRPr="00D7523C">
        <w:t xml:space="preserve"> –</w:t>
      </w:r>
    </w:p>
    <w:p w14:paraId="47F6372A" w14:textId="0F6AD2B1" w:rsidR="00E859FF" w:rsidRPr="00D7523C" w:rsidRDefault="00E16FFE" w:rsidP="009B0B52">
      <w:pPr>
        <w:pStyle w:val="MAIN-TITLE"/>
        <w:widowControl w:val="0"/>
      </w:pPr>
      <w:r>
        <w:t>IECEx National Differences of Standards operated by the IECEx – Introduction and procedure on using the IECEx On-line Bulletin</w:t>
      </w:r>
    </w:p>
    <w:p w14:paraId="16C3BEE5" w14:textId="71FFACFF" w:rsidR="00AC0893" w:rsidRPr="00D7523C" w:rsidRDefault="001721F7" w:rsidP="009B0B52">
      <w:pPr>
        <w:pStyle w:val="MAIN-TITLE"/>
        <w:widowControl w:val="0"/>
      </w:pPr>
      <w:r>
        <w:t xml:space="preserve">Edition </w:t>
      </w:r>
      <w:r w:rsidR="00E16FFE">
        <w:t>1</w:t>
      </w:r>
      <w:r>
        <w:t>.0</w:t>
      </w:r>
    </w:p>
    <w:p w14:paraId="2713BDAB" w14:textId="77777777" w:rsidR="00EF0C7A" w:rsidRPr="00D7523C" w:rsidRDefault="00EF0C7A" w:rsidP="009B0B52">
      <w:pPr>
        <w:pStyle w:val="MAIN-TITLE"/>
        <w:widowControl w:val="0"/>
      </w:pPr>
    </w:p>
    <w:p w14:paraId="5DDDF118" w14:textId="77777777" w:rsidR="00AC0893" w:rsidRPr="00D7523C" w:rsidRDefault="00AC0893" w:rsidP="00AC0893">
      <w:pPr>
        <w:pStyle w:val="HEADINGNonumber"/>
      </w:pPr>
      <w:bookmarkStart w:id="8" w:name="_Toc146102569"/>
      <w:r w:rsidRPr="00D7523C">
        <w:t>FOREWORD</w:t>
      </w:r>
      <w:bookmarkEnd w:id="8"/>
    </w:p>
    <w:p w14:paraId="3D784439" w14:textId="2A3A3F3F" w:rsidR="00BC40FE" w:rsidRPr="00BC40FE" w:rsidRDefault="00BC40FE" w:rsidP="00BC40FE">
      <w:pPr>
        <w:pStyle w:val="NormalWeb"/>
        <w:shd w:val="clear" w:color="auto" w:fill="FFFFFF"/>
        <w:spacing w:after="150"/>
        <w:rPr>
          <w:rFonts w:ascii="Arial" w:hAnsi="Arial" w:cs="Arial"/>
          <w:color w:val="333333"/>
          <w:sz w:val="20"/>
          <w:szCs w:val="20"/>
        </w:rPr>
      </w:pPr>
      <w:r w:rsidRPr="00BC40FE">
        <w:rPr>
          <w:rFonts w:ascii="Arial" w:hAnsi="Arial" w:cs="Arial"/>
          <w:color w:val="333333"/>
          <w:sz w:val="20"/>
          <w:szCs w:val="20"/>
        </w:rPr>
        <w:t>Standards provide the technical frameworks, metrics and specifications regulators</w:t>
      </w:r>
      <w:r w:rsidR="006A3E7B">
        <w:rPr>
          <w:rFonts w:ascii="Arial" w:hAnsi="Arial" w:cs="Arial"/>
          <w:color w:val="333333"/>
          <w:sz w:val="20"/>
          <w:szCs w:val="20"/>
        </w:rPr>
        <w:t>, manufacturers and end users</w:t>
      </w:r>
      <w:r w:rsidRPr="00BC40FE">
        <w:rPr>
          <w:rFonts w:ascii="Arial" w:hAnsi="Arial" w:cs="Arial"/>
          <w:color w:val="333333"/>
          <w:sz w:val="20"/>
          <w:szCs w:val="20"/>
        </w:rPr>
        <w:t xml:space="preserve"> can reference in legislation. As technologies evolve, standards are </w:t>
      </w:r>
      <w:r w:rsidR="00B956E6" w:rsidRPr="00BC40FE">
        <w:rPr>
          <w:rFonts w:ascii="Arial" w:hAnsi="Arial" w:cs="Arial"/>
          <w:color w:val="333333"/>
          <w:sz w:val="20"/>
          <w:szCs w:val="20"/>
        </w:rPr>
        <w:t>revised,</w:t>
      </w:r>
      <w:r w:rsidRPr="00BC40FE">
        <w:rPr>
          <w:rFonts w:ascii="Arial" w:hAnsi="Arial" w:cs="Arial"/>
          <w:color w:val="333333"/>
          <w:sz w:val="20"/>
          <w:szCs w:val="20"/>
        </w:rPr>
        <w:t xml:space="preserve"> and legislation remains up to date.</w:t>
      </w:r>
    </w:p>
    <w:p w14:paraId="49DE225D" w14:textId="53268EBA" w:rsidR="00BC40FE" w:rsidRPr="00BC40FE" w:rsidRDefault="00BC40FE" w:rsidP="00BC40FE">
      <w:pPr>
        <w:pStyle w:val="NormalWeb"/>
        <w:shd w:val="clear" w:color="auto" w:fill="FFFFFF"/>
        <w:rPr>
          <w:rFonts w:ascii="Arial" w:hAnsi="Arial" w:cs="Arial"/>
          <w:color w:val="333333"/>
          <w:sz w:val="20"/>
          <w:szCs w:val="20"/>
        </w:rPr>
      </w:pPr>
      <w:r w:rsidRPr="00BC40FE">
        <w:rPr>
          <w:rFonts w:ascii="Arial" w:hAnsi="Arial" w:cs="Arial"/>
          <w:color w:val="333333"/>
          <w:sz w:val="20"/>
          <w:szCs w:val="20"/>
        </w:rPr>
        <w:t xml:space="preserve">By incorporating </w:t>
      </w:r>
      <w:r w:rsidR="00F04FB0">
        <w:rPr>
          <w:rFonts w:ascii="Arial" w:hAnsi="Arial" w:cs="Arial"/>
          <w:color w:val="333333"/>
          <w:sz w:val="20"/>
          <w:szCs w:val="20"/>
        </w:rPr>
        <w:t>s</w:t>
      </w:r>
      <w:r w:rsidRPr="00BC40FE">
        <w:rPr>
          <w:rFonts w:ascii="Arial" w:hAnsi="Arial" w:cs="Arial"/>
          <w:color w:val="333333"/>
          <w:sz w:val="20"/>
          <w:szCs w:val="20"/>
        </w:rPr>
        <w:t xml:space="preserve">tandards </w:t>
      </w:r>
      <w:r w:rsidR="006A3E7B">
        <w:rPr>
          <w:rFonts w:ascii="Arial" w:hAnsi="Arial" w:cs="Arial"/>
          <w:color w:val="333333"/>
          <w:sz w:val="20"/>
          <w:szCs w:val="20"/>
        </w:rPr>
        <w:t xml:space="preserve">and editions operated by the IECEx with full acceptance or </w:t>
      </w:r>
      <w:r w:rsidR="00F04FB0">
        <w:rPr>
          <w:rFonts w:ascii="Arial" w:hAnsi="Arial" w:cs="Arial"/>
          <w:color w:val="333333"/>
          <w:sz w:val="20"/>
          <w:szCs w:val="20"/>
        </w:rPr>
        <w:t xml:space="preserve">when applicable, </w:t>
      </w:r>
      <w:r w:rsidR="006A3E7B">
        <w:rPr>
          <w:rFonts w:ascii="Arial" w:hAnsi="Arial" w:cs="Arial"/>
          <w:color w:val="333333"/>
          <w:sz w:val="20"/>
          <w:szCs w:val="20"/>
        </w:rPr>
        <w:t xml:space="preserve">with National Differences of the </w:t>
      </w:r>
      <w:r w:rsidR="00F04FB0">
        <w:rPr>
          <w:rFonts w:ascii="Arial" w:hAnsi="Arial" w:cs="Arial"/>
          <w:color w:val="333333"/>
          <w:sz w:val="20"/>
          <w:szCs w:val="20"/>
        </w:rPr>
        <w:t>s</w:t>
      </w:r>
      <w:r w:rsidR="006A3E7B">
        <w:rPr>
          <w:rFonts w:ascii="Arial" w:hAnsi="Arial" w:cs="Arial"/>
          <w:color w:val="333333"/>
          <w:sz w:val="20"/>
          <w:szCs w:val="20"/>
        </w:rPr>
        <w:t>tandard by the National Member Body</w:t>
      </w:r>
      <w:r w:rsidR="0042011E">
        <w:rPr>
          <w:rFonts w:ascii="Arial" w:hAnsi="Arial" w:cs="Arial"/>
          <w:color w:val="333333"/>
          <w:sz w:val="20"/>
          <w:szCs w:val="20"/>
        </w:rPr>
        <w:t>,</w:t>
      </w:r>
      <w:r w:rsidR="006A3E7B">
        <w:rPr>
          <w:rFonts w:ascii="Arial" w:hAnsi="Arial" w:cs="Arial"/>
          <w:color w:val="333333"/>
          <w:sz w:val="20"/>
          <w:szCs w:val="20"/>
        </w:rPr>
        <w:t xml:space="preserve"> </w:t>
      </w:r>
      <w:r w:rsidR="00F04FB0">
        <w:rPr>
          <w:rFonts w:ascii="Arial" w:hAnsi="Arial" w:cs="Arial"/>
          <w:color w:val="333333"/>
          <w:sz w:val="20"/>
          <w:szCs w:val="20"/>
        </w:rPr>
        <w:t xml:space="preserve">then </w:t>
      </w:r>
      <w:r w:rsidRPr="00BC40FE">
        <w:rPr>
          <w:rFonts w:ascii="Arial" w:hAnsi="Arial" w:cs="Arial"/>
          <w:color w:val="333333"/>
          <w:sz w:val="20"/>
          <w:szCs w:val="20"/>
        </w:rPr>
        <w:t xml:space="preserve">policy makers and regulators provide a platform that encourages the cooperation of competitors under common rules. </w:t>
      </w:r>
    </w:p>
    <w:p w14:paraId="4F1685DD" w14:textId="0434300A" w:rsidR="00F04FB0" w:rsidRPr="00F04FB0" w:rsidRDefault="00F04FB0" w:rsidP="00F04FB0">
      <w:pPr>
        <w:shd w:val="clear" w:color="auto" w:fill="FFFFFF"/>
        <w:spacing w:before="100" w:beforeAutospacing="1" w:after="100" w:afterAutospacing="1"/>
        <w:rPr>
          <w:rFonts w:hAnsiTheme="minorHAnsi" w:cstheme="minorHAnsi"/>
          <w:color w:val="1F1F1F"/>
        </w:rPr>
      </w:pPr>
      <w:r w:rsidRPr="00F04FB0">
        <w:rPr>
          <w:rFonts w:hAnsiTheme="minorHAnsi" w:cstheme="minorHAnsi"/>
          <w:color w:val="1F1F1F"/>
        </w:rPr>
        <w:t xml:space="preserve">Most national or regional domains derive their own standards from the </w:t>
      </w:r>
      <w:r>
        <w:rPr>
          <w:rFonts w:hAnsiTheme="minorHAnsi" w:cstheme="minorHAnsi"/>
          <w:color w:val="1F1F1F"/>
        </w:rPr>
        <w:t xml:space="preserve">published </w:t>
      </w:r>
      <w:r w:rsidR="00E369AE">
        <w:rPr>
          <w:rFonts w:hAnsiTheme="minorHAnsi" w:cstheme="minorHAnsi"/>
          <w:color w:val="1F1F1F"/>
        </w:rPr>
        <w:t xml:space="preserve">international </w:t>
      </w:r>
      <w:r>
        <w:rPr>
          <w:rFonts w:hAnsiTheme="minorHAnsi" w:cstheme="minorHAnsi"/>
          <w:color w:val="1F1F1F"/>
        </w:rPr>
        <w:t>standards</w:t>
      </w:r>
      <w:r w:rsidRPr="00F04FB0">
        <w:rPr>
          <w:rFonts w:hAnsiTheme="minorHAnsi" w:cstheme="minorHAnsi"/>
          <w:color w:val="1F1F1F"/>
        </w:rPr>
        <w:t xml:space="preserve"> and issue a </w:t>
      </w:r>
      <w:r>
        <w:rPr>
          <w:rFonts w:hAnsiTheme="minorHAnsi" w:cstheme="minorHAnsi"/>
          <w:color w:val="1F1F1F"/>
        </w:rPr>
        <w:t xml:space="preserve">national </w:t>
      </w:r>
      <w:r w:rsidRPr="00F04FB0">
        <w:rPr>
          <w:rFonts w:hAnsiTheme="minorHAnsi" w:cstheme="minorHAnsi"/>
          <w:color w:val="1F1F1F"/>
        </w:rPr>
        <w:t xml:space="preserve">version, </w:t>
      </w:r>
      <w:r w:rsidR="0091393C" w:rsidRPr="00F04FB0">
        <w:rPr>
          <w:rFonts w:hAnsiTheme="minorHAnsi" w:cstheme="minorHAnsi"/>
          <w:color w:val="1F1F1F"/>
        </w:rPr>
        <w:t>which</w:t>
      </w:r>
      <w:r w:rsidRPr="00F04FB0">
        <w:rPr>
          <w:rFonts w:hAnsiTheme="minorHAnsi" w:cstheme="minorHAnsi"/>
          <w:color w:val="1F1F1F"/>
        </w:rPr>
        <w:t xml:space="preserve"> are aligned to the</w:t>
      </w:r>
      <w:r>
        <w:rPr>
          <w:rFonts w:hAnsiTheme="minorHAnsi" w:cstheme="minorHAnsi"/>
          <w:color w:val="1F1F1F"/>
        </w:rPr>
        <w:t xml:space="preserve"> </w:t>
      </w:r>
      <w:r w:rsidR="00E369AE">
        <w:rPr>
          <w:rFonts w:hAnsiTheme="minorHAnsi" w:cstheme="minorHAnsi"/>
          <w:color w:val="1F1F1F"/>
        </w:rPr>
        <w:t xml:space="preserve">international </w:t>
      </w:r>
      <w:r w:rsidRPr="00F04FB0">
        <w:rPr>
          <w:rFonts w:hAnsiTheme="minorHAnsi" w:cstheme="minorHAnsi"/>
          <w:color w:val="1F1F1F"/>
        </w:rPr>
        <w:t>standard</w:t>
      </w:r>
      <w:r>
        <w:rPr>
          <w:rFonts w:hAnsiTheme="minorHAnsi" w:cstheme="minorHAnsi"/>
          <w:color w:val="1F1F1F"/>
        </w:rPr>
        <w:t xml:space="preserve"> and edition operated by the IECEx</w:t>
      </w:r>
      <w:r w:rsidRPr="00F04FB0">
        <w:rPr>
          <w:rFonts w:hAnsiTheme="minorHAnsi" w:cstheme="minorHAnsi"/>
          <w:color w:val="1F1F1F"/>
        </w:rPr>
        <w:t xml:space="preserve"> but also may contain National Differences, and then adopt as their own national or regional standard. </w:t>
      </w:r>
    </w:p>
    <w:p w14:paraId="2E1A5D82" w14:textId="77777777" w:rsidR="00F04FB0" w:rsidRPr="00F04FB0" w:rsidRDefault="00F04FB0" w:rsidP="00F04FB0">
      <w:pPr>
        <w:shd w:val="clear" w:color="auto" w:fill="FFFFFF"/>
        <w:spacing w:before="100" w:beforeAutospacing="1" w:after="100" w:afterAutospacing="1"/>
        <w:rPr>
          <w:rFonts w:hAnsiTheme="minorHAnsi" w:cstheme="minorHAnsi"/>
          <w:color w:val="1F1F1F"/>
        </w:rPr>
      </w:pPr>
      <w:r w:rsidRPr="00F04FB0">
        <w:rPr>
          <w:rFonts w:hAnsiTheme="minorHAnsi" w:cstheme="minorHAnsi"/>
          <w:color w:val="1F1F1F"/>
        </w:rPr>
        <w:t xml:space="preserve">National differences create complexities for Ex suppliers and manufacturers as well as end users, so a single mechanism for harmonized standards, single testing, and worldwide recognition of certificates provides would be an ideal outcome. It is also appreciated that it may be necessary to have national differences due to some obvious differences between electrical standards for voltage and frequency, as well as earth grounding requirements by region.  Other national differences may be more specific that address specific risks associated with underground mining, or petrochemical facilities. </w:t>
      </w:r>
    </w:p>
    <w:p w14:paraId="4481FF1F" w14:textId="77777777" w:rsidR="00F04FB0" w:rsidRPr="00F04FB0" w:rsidRDefault="00F04FB0" w:rsidP="00F04FB0">
      <w:pPr>
        <w:shd w:val="clear" w:color="auto" w:fill="FFFFFF"/>
        <w:spacing w:before="100" w:beforeAutospacing="1" w:after="100" w:afterAutospacing="1"/>
        <w:rPr>
          <w:rFonts w:hAnsiTheme="minorHAnsi" w:cstheme="minorHAnsi"/>
          <w:color w:val="1F1F1F"/>
        </w:rPr>
      </w:pPr>
      <w:r w:rsidRPr="00F04FB0">
        <w:rPr>
          <w:rFonts w:hAnsiTheme="minorHAnsi" w:cstheme="minorHAnsi"/>
          <w:color w:val="1F1F1F"/>
        </w:rPr>
        <w:t xml:space="preserve">The definition of national differences as defined by the </w:t>
      </w:r>
      <w:r w:rsidRPr="00F04FB0">
        <w:t>IECEx Certified Equipment Scheme covering equipment for use in explosive atmospheres – Rules of Procedure</w:t>
      </w:r>
      <w:r w:rsidRPr="00F04FB0">
        <w:rPr>
          <w:rFonts w:hAnsiTheme="minorHAnsi" w:cstheme="minorHAnsi"/>
          <w:color w:val="1F1F1F"/>
        </w:rPr>
        <w:t xml:space="preserve"> is as follows:</w:t>
      </w:r>
    </w:p>
    <w:p w14:paraId="4A251942" w14:textId="0F69D079" w:rsidR="00F04FB0" w:rsidRPr="00F04FB0" w:rsidRDefault="00F04FB0" w:rsidP="00F04FB0">
      <w:pPr>
        <w:shd w:val="clear" w:color="auto" w:fill="FFFFFF"/>
        <w:spacing w:before="100" w:beforeAutospacing="1" w:after="100" w:afterAutospacing="1"/>
        <w:ind w:left="720"/>
        <w:rPr>
          <w:i/>
          <w:iCs/>
        </w:rPr>
      </w:pPr>
      <w:r w:rsidRPr="00F04FB0">
        <w:rPr>
          <w:i/>
          <w:iCs/>
        </w:rPr>
        <w:t xml:space="preserve">National differences are those requirements or test parameters in the corresponding national standard which, when applied to equipment complying only with the IEC Standard accepted for use in the IECEx Certified Equipment Scheme, might entail non-compliance of that equipment with the relevant national </w:t>
      </w:r>
      <w:r w:rsidR="0042011E" w:rsidRPr="00F04FB0">
        <w:rPr>
          <w:i/>
          <w:iCs/>
        </w:rPr>
        <w:t>standard.</w:t>
      </w:r>
      <w:r w:rsidRPr="00F04FB0">
        <w:rPr>
          <w:i/>
          <w:iCs/>
        </w:rPr>
        <w:t xml:space="preserve"> </w:t>
      </w:r>
    </w:p>
    <w:p w14:paraId="0C46E062" w14:textId="672BD7D3" w:rsidR="00F04FB0" w:rsidRPr="00F04FB0" w:rsidRDefault="00F04FB0" w:rsidP="00F04FB0">
      <w:pPr>
        <w:shd w:val="clear" w:color="auto" w:fill="FFFFFF"/>
        <w:spacing w:before="100" w:beforeAutospacing="1" w:after="100" w:afterAutospacing="1"/>
        <w:ind w:left="720"/>
        <w:rPr>
          <w:i/>
          <w:iCs/>
        </w:rPr>
      </w:pPr>
      <w:r w:rsidRPr="00F04FB0">
        <w:rPr>
          <w:i/>
          <w:iCs/>
        </w:rPr>
        <w:t xml:space="preserve">Note 1 to entry: When a requirement in the Standard is not implemented in the corresponding national standard, </w:t>
      </w:r>
      <w:r w:rsidR="0091393C" w:rsidRPr="00F04FB0">
        <w:rPr>
          <w:i/>
          <w:iCs/>
        </w:rPr>
        <w:t>which</w:t>
      </w:r>
      <w:r w:rsidRPr="00F04FB0">
        <w:rPr>
          <w:i/>
          <w:iCs/>
        </w:rPr>
        <w:t xml:space="preserve"> is also a national difference. </w:t>
      </w:r>
    </w:p>
    <w:p w14:paraId="161AB631" w14:textId="77777777" w:rsidR="00F04FB0" w:rsidRPr="00F04FB0" w:rsidRDefault="00F04FB0" w:rsidP="00F04FB0">
      <w:pPr>
        <w:shd w:val="clear" w:color="auto" w:fill="FFFFFF"/>
        <w:spacing w:before="100" w:beforeAutospacing="1" w:after="100" w:afterAutospacing="1"/>
        <w:ind w:left="720"/>
        <w:rPr>
          <w:rFonts w:hAnsiTheme="minorHAnsi" w:cstheme="minorHAnsi"/>
          <w:i/>
          <w:iCs/>
          <w:color w:val="1F1F1F"/>
        </w:rPr>
      </w:pPr>
      <w:r w:rsidRPr="00F04FB0">
        <w:rPr>
          <w:i/>
          <w:iCs/>
        </w:rPr>
        <w:t>Note 2 to entry: Those restrictive requirements in a national standard that address risk of explosion issues (i.e. other than general safety requirements that address risks such as fire, electric shock and personal injury), which do not deviate from the criteria included in the corresponding Standard accepted for use in the IECEx Certified Equipment Scheme, but which limit the possibility to offer the relevant equipment for sale in the country concerned, are also considered to be national differences</w:t>
      </w:r>
    </w:p>
    <w:p w14:paraId="19CC3E2F" w14:textId="77777777" w:rsidR="00F04FB0" w:rsidRPr="00F04FB0" w:rsidRDefault="00F04FB0" w:rsidP="00F04FB0">
      <w:pPr>
        <w:shd w:val="clear" w:color="auto" w:fill="FFFFFF"/>
        <w:spacing w:before="100" w:beforeAutospacing="1" w:after="100" w:afterAutospacing="1"/>
      </w:pPr>
      <w:r w:rsidRPr="00F04FB0">
        <w:t>The IECEx Rules of Procedure as states the following:</w:t>
      </w:r>
    </w:p>
    <w:p w14:paraId="4B7A5662" w14:textId="77777777" w:rsidR="00F04FB0" w:rsidRPr="00F04FB0" w:rsidRDefault="00F04FB0" w:rsidP="00F04FB0">
      <w:pPr>
        <w:shd w:val="clear" w:color="auto" w:fill="FFFFFF"/>
        <w:spacing w:before="100" w:beforeAutospacing="1" w:after="100" w:afterAutospacing="1"/>
      </w:pPr>
      <w:r w:rsidRPr="00F04FB0">
        <w:t xml:space="preserve">Participating countries </w:t>
      </w:r>
    </w:p>
    <w:p w14:paraId="2F50C81E" w14:textId="77777777" w:rsidR="00F04FB0" w:rsidRPr="00F04FB0" w:rsidRDefault="00F04FB0" w:rsidP="00F04FB0">
      <w:pPr>
        <w:shd w:val="clear" w:color="auto" w:fill="FFFFFF"/>
        <w:spacing w:before="100" w:beforeAutospacing="1" w:after="100" w:afterAutospacing="1"/>
      </w:pPr>
      <w:r w:rsidRPr="00F04FB0">
        <w:t xml:space="preserve">7.1 Participation In order for a country to participate in the management of the IECEx Certified Equipment Scheme the country must first be a member of the IECEx System and comply with the requirements for IECEx membership, as detailed in IECEx 01-S, IECEx Supplement to </w:t>
      </w:r>
      <w:r w:rsidRPr="00F04FB0">
        <w:lastRenderedPageBreak/>
        <w:t xml:space="preserve">Harmonized Basic Rules IEC CA 01. Countries that are existing members of the IECEx System shall be considered members of the IECEx Certified Equipment Scheme. </w:t>
      </w:r>
    </w:p>
    <w:p w14:paraId="4919EA8F" w14:textId="21F4E046" w:rsidR="00F04FB0" w:rsidRPr="00F04FB0" w:rsidRDefault="00F04FB0" w:rsidP="00F04FB0">
      <w:pPr>
        <w:shd w:val="clear" w:color="auto" w:fill="FFFFFF"/>
        <w:spacing w:before="100" w:beforeAutospacing="1" w:after="100" w:afterAutospacing="1"/>
      </w:pPr>
      <w:r w:rsidRPr="00F04FB0">
        <w:t>7.2 National differences</w:t>
      </w:r>
      <w:r w:rsidR="00E369AE">
        <w:t>.</w:t>
      </w:r>
      <w:r w:rsidRPr="00F04FB0">
        <w:t xml:space="preserve"> The candidate member body of the IECEx Certified Equipment Scheme shall specify national differences from the IEC Standard(s) in the application.</w:t>
      </w:r>
    </w:p>
    <w:p w14:paraId="02484A9E" w14:textId="78A91DC6" w:rsidR="00F04FB0" w:rsidRPr="00F04FB0" w:rsidRDefault="00F04FB0" w:rsidP="00F04FB0">
      <w:pPr>
        <w:shd w:val="clear" w:color="auto" w:fill="FFFFFF"/>
        <w:spacing w:before="100" w:beforeAutospacing="1" w:after="100" w:afterAutospacing="1"/>
        <w:rPr>
          <w:rFonts w:hAnsiTheme="minorHAnsi" w:cstheme="minorHAnsi"/>
          <w:color w:val="1F1F1F"/>
        </w:rPr>
      </w:pPr>
      <w:r w:rsidRPr="00F04FB0">
        <w:t>7.3 Changes</w:t>
      </w:r>
      <w:r w:rsidR="0091393C">
        <w:t>.</w:t>
      </w:r>
      <w:r w:rsidRPr="00F04FB0">
        <w:t xml:space="preserve"> The member body of the IECEx System shall notify the ExMC of any changes in the national differences declared in its application. Notification of any changes should be made within three months.</w:t>
      </w:r>
    </w:p>
    <w:p w14:paraId="2A633AA2" w14:textId="77777777" w:rsidR="00F04FB0" w:rsidRPr="00F04FB0" w:rsidRDefault="00F04FB0" w:rsidP="00F04FB0">
      <w:pPr>
        <w:shd w:val="clear" w:color="auto" w:fill="FFFFFF"/>
        <w:spacing w:before="100" w:beforeAutospacing="1" w:after="100" w:afterAutospacing="1"/>
      </w:pPr>
      <w:r w:rsidRPr="00F04FB0">
        <w:rPr>
          <w:rFonts w:hAnsiTheme="minorHAnsi" w:cstheme="minorHAnsi"/>
          <w:color w:val="1F1F1F"/>
        </w:rPr>
        <w:t xml:space="preserve">Section 11.1.3 Application IECEx </w:t>
      </w:r>
      <w:r w:rsidRPr="00F04FB0">
        <w:t>Rules of Procedure also state:</w:t>
      </w:r>
    </w:p>
    <w:p w14:paraId="76A9BF28" w14:textId="4A4C9E2B" w:rsidR="00BC40FE" w:rsidRDefault="00F04FB0" w:rsidP="00E369AE">
      <w:pPr>
        <w:shd w:val="clear" w:color="auto" w:fill="FFFFFF"/>
        <w:spacing w:before="100" w:beforeAutospacing="1" w:after="100" w:afterAutospacing="1"/>
      </w:pPr>
      <w:r w:rsidRPr="00F04FB0">
        <w:t xml:space="preserve">Where separate national certification or approval is required in a country as a condition to supply a product for use in that country, the candidate certification body shall declare that the national certification or approval can be based on an ExTR. When national differences or other conditions </w:t>
      </w:r>
      <w:proofErr w:type="gramStart"/>
      <w:r w:rsidRPr="00F04FB0">
        <w:t>have to</w:t>
      </w:r>
      <w:proofErr w:type="gramEnd"/>
      <w:r w:rsidRPr="00F04FB0">
        <w:t xml:space="preserve"> be fulfilled, they shall be as declared by the member body of the IECEx System and published in the IECEx Bulletin. There shall not be more than one set of national differences for each country.</w:t>
      </w:r>
    </w:p>
    <w:p w14:paraId="153B166F" w14:textId="2407B994" w:rsidR="006A39ED" w:rsidRDefault="006A39ED" w:rsidP="006A39ED">
      <w:pPr>
        <w:pStyle w:val="PARAGRAPH"/>
        <w:widowControl w:val="0"/>
      </w:pPr>
      <w:r w:rsidRPr="00D7523C">
        <w:t xml:space="preserve">This publication also provides guidance </w:t>
      </w:r>
      <w:r>
        <w:t xml:space="preserve">for the National Member Body or their delegate </w:t>
      </w:r>
      <w:r w:rsidRPr="00D7523C">
        <w:t>on the updating and maintenance of the</w:t>
      </w:r>
      <w:r w:rsidR="00474010">
        <w:t xml:space="preserve"> </w:t>
      </w:r>
      <w:r w:rsidR="002B5E5C">
        <w:t xml:space="preserve">IECEx </w:t>
      </w:r>
      <w:r w:rsidRPr="00D7523C">
        <w:t>On</w:t>
      </w:r>
      <w:r>
        <w:t>-</w:t>
      </w:r>
      <w:r w:rsidRPr="00D7523C">
        <w:t xml:space="preserve">line </w:t>
      </w:r>
      <w:r>
        <w:t>Bulletin</w:t>
      </w:r>
      <w:r w:rsidRPr="00D7523C">
        <w:t xml:space="preserve"> established in accordance with the requirements defined in this operational document</w:t>
      </w:r>
      <w:r>
        <w:t xml:space="preserve"> to maintain an IECEx Bulletin as per clause 12.3 of the IECEx 02 Rules of Procedure</w:t>
      </w:r>
      <w:r w:rsidRPr="00D7523C">
        <w:t>.</w:t>
      </w:r>
    </w:p>
    <w:p w14:paraId="1B12B25D" w14:textId="576738EF" w:rsidR="0071279F" w:rsidRPr="00D7523C" w:rsidRDefault="0071279F" w:rsidP="00ED3455">
      <w:pPr>
        <w:pStyle w:val="PARAGRAPH"/>
        <w:widowControl w:val="0"/>
        <w:spacing w:after="100"/>
      </w:pPr>
      <w:r w:rsidRPr="00D7523C">
        <w:t xml:space="preserve">This </w:t>
      </w:r>
      <w:r w:rsidR="00D50482" w:rsidRPr="00D7523C">
        <w:t>operational document</w:t>
      </w:r>
      <w:r w:rsidRPr="00D7523C">
        <w:t xml:space="preserve"> </w:t>
      </w:r>
      <w:r w:rsidR="007922F8" w:rsidRPr="006A39ED">
        <w:rPr>
          <w:b/>
          <w:bCs/>
        </w:rPr>
        <w:t xml:space="preserve">IECEx </w:t>
      </w:r>
      <w:r w:rsidRPr="006A39ED">
        <w:rPr>
          <w:b/>
          <w:bCs/>
        </w:rPr>
        <w:t xml:space="preserve">OD </w:t>
      </w:r>
      <w:r w:rsidR="008D38A1" w:rsidRPr="006A39ED">
        <w:rPr>
          <w:b/>
          <w:bCs/>
        </w:rPr>
        <w:t>211</w:t>
      </w:r>
      <w:r w:rsidRPr="00D7523C">
        <w:t xml:space="preserve"> </w:t>
      </w:r>
      <w:r w:rsidR="006A39ED">
        <w:t xml:space="preserve">provides a guide to </w:t>
      </w:r>
      <w:r w:rsidR="00AD466C">
        <w:t>access</w:t>
      </w:r>
      <w:r w:rsidRPr="00D7523C">
        <w:t xml:space="preserve"> </w:t>
      </w:r>
      <w:r w:rsidR="008D38A1">
        <w:t xml:space="preserve">the </w:t>
      </w:r>
      <w:r w:rsidR="00391730">
        <w:t>IECEx On-line bulletin</w:t>
      </w:r>
      <w:r w:rsidR="00AD466C">
        <w:t xml:space="preserve"> matrix</w:t>
      </w:r>
      <w:r w:rsidR="00391730">
        <w:t xml:space="preserve"> for public viewing by standard</w:t>
      </w:r>
      <w:r w:rsidR="00AD466C">
        <w:t xml:space="preserve"> (including edition)</w:t>
      </w:r>
      <w:r w:rsidR="00391730">
        <w:t xml:space="preserve"> by country</w:t>
      </w:r>
      <w:r w:rsidR="00AD466C">
        <w:t xml:space="preserve"> and if </w:t>
      </w:r>
      <w:r w:rsidR="002B5E5C">
        <w:t xml:space="preserve">the standard is accepted in full or if </w:t>
      </w:r>
      <w:r w:rsidR="00AD466C">
        <w:t>national differences exist</w:t>
      </w:r>
      <w:r w:rsidR="006A39ED">
        <w:t>.</w:t>
      </w:r>
      <w:r w:rsidR="00AD466C">
        <w:t xml:space="preserve"> </w:t>
      </w:r>
      <w:r w:rsidR="002B5E5C">
        <w:t>Further access to the IECEx On-line bulletin matrix can assessed and viewed depending on security access.</w:t>
      </w:r>
    </w:p>
    <w:p w14:paraId="79DCD93A" w14:textId="77777777" w:rsidR="008B73BD" w:rsidRPr="00D7523C" w:rsidRDefault="008B73BD" w:rsidP="00ED3455">
      <w:pPr>
        <w:pStyle w:val="TABLE-title"/>
        <w:spacing w:after="100"/>
      </w:pPr>
      <w:bookmarkStart w:id="9" w:name="_Toc217110617"/>
      <w:bookmarkStart w:id="10" w:name="_Toc300742449"/>
      <w:bookmarkStart w:id="11" w:name="_Toc65773610"/>
      <w:bookmarkStart w:id="12" w:name="_Toc67582844"/>
      <w:bookmarkStart w:id="13" w:name="_Toc73294657"/>
      <w:bookmarkStart w:id="14" w:name="_Toc75716385"/>
      <w:r w:rsidRPr="00D7523C">
        <w:t>Document history</w:t>
      </w:r>
      <w:bookmarkEnd w:id="9"/>
      <w:bookmarkEnd w:id="10"/>
      <w:bookmarkEnd w:id="11"/>
      <w:bookmarkEnd w:id="12"/>
      <w:bookmarkEnd w:id="13"/>
      <w:bookmarkEnd w:id="1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364"/>
      </w:tblGrid>
      <w:tr w:rsidR="009B4E69" w:rsidRPr="00D7523C" w14:paraId="6F0ADEFB" w14:textId="77777777" w:rsidTr="009B4E69">
        <w:trPr>
          <w:jc w:val="center"/>
        </w:trPr>
        <w:tc>
          <w:tcPr>
            <w:tcW w:w="1696" w:type="dxa"/>
          </w:tcPr>
          <w:p w14:paraId="5D7D45D2" w14:textId="77777777" w:rsidR="009B4E69" w:rsidRPr="00D7523C" w:rsidRDefault="009B4E69" w:rsidP="008B73BD">
            <w:pPr>
              <w:pStyle w:val="TABLE-centered"/>
              <w:rPr>
                <w:szCs w:val="16"/>
              </w:rPr>
            </w:pPr>
            <w:r w:rsidRPr="00D7523C">
              <w:rPr>
                <w:szCs w:val="16"/>
              </w:rPr>
              <w:t>Date</w:t>
            </w:r>
          </w:p>
        </w:tc>
        <w:tc>
          <w:tcPr>
            <w:tcW w:w="7364" w:type="dxa"/>
          </w:tcPr>
          <w:p w14:paraId="29EC732A" w14:textId="77777777" w:rsidR="009B4E69" w:rsidRPr="00D7523C" w:rsidRDefault="009B4E69" w:rsidP="008B73BD">
            <w:pPr>
              <w:pStyle w:val="TABLE-centered"/>
              <w:rPr>
                <w:szCs w:val="16"/>
              </w:rPr>
            </w:pPr>
            <w:r w:rsidRPr="00D7523C">
              <w:rPr>
                <w:szCs w:val="16"/>
              </w:rPr>
              <w:t>Summary</w:t>
            </w:r>
          </w:p>
        </w:tc>
      </w:tr>
      <w:tr w:rsidR="009B4E69" w:rsidRPr="00D7523C" w14:paraId="7B304E6C" w14:textId="77777777" w:rsidTr="009B4E69">
        <w:trPr>
          <w:jc w:val="center"/>
        </w:trPr>
        <w:tc>
          <w:tcPr>
            <w:tcW w:w="1696" w:type="dxa"/>
          </w:tcPr>
          <w:p w14:paraId="0F194364" w14:textId="09183493" w:rsidR="009B4E69" w:rsidRPr="00D7523C" w:rsidRDefault="009B4E69" w:rsidP="008B73BD">
            <w:pPr>
              <w:pStyle w:val="TABLE-centered"/>
              <w:rPr>
                <w:szCs w:val="16"/>
              </w:rPr>
            </w:pPr>
            <w:r w:rsidRPr="00D7523C">
              <w:rPr>
                <w:szCs w:val="16"/>
              </w:rPr>
              <w:t>20</w:t>
            </w:r>
            <w:r w:rsidR="006042DA">
              <w:rPr>
                <w:szCs w:val="16"/>
              </w:rPr>
              <w:t>2</w:t>
            </w:r>
            <w:r w:rsidR="008D38A1">
              <w:rPr>
                <w:szCs w:val="16"/>
              </w:rPr>
              <w:t>3</w:t>
            </w:r>
            <w:r w:rsidRPr="00D7523C">
              <w:rPr>
                <w:szCs w:val="16"/>
              </w:rPr>
              <w:t>-</w:t>
            </w:r>
            <w:r w:rsidR="008D38A1">
              <w:rPr>
                <w:szCs w:val="16"/>
              </w:rPr>
              <w:t>09</w:t>
            </w:r>
          </w:p>
        </w:tc>
        <w:tc>
          <w:tcPr>
            <w:tcW w:w="7364" w:type="dxa"/>
          </w:tcPr>
          <w:p w14:paraId="0D4A6C7A" w14:textId="3478201E" w:rsidR="009B4E69" w:rsidRPr="00D7523C" w:rsidRDefault="00E16FFE" w:rsidP="00521F35">
            <w:pPr>
              <w:pStyle w:val="TABLE-centered"/>
              <w:jc w:val="both"/>
              <w:rPr>
                <w:szCs w:val="16"/>
              </w:rPr>
            </w:pPr>
            <w:r>
              <w:rPr>
                <w:szCs w:val="16"/>
              </w:rPr>
              <w:t xml:space="preserve">Edition 1.0 IECEx On-line Bulletin. </w:t>
            </w:r>
            <w:r w:rsidR="006042DA">
              <w:rPr>
                <w:szCs w:val="16"/>
              </w:rPr>
              <w:t xml:space="preserve">This </w:t>
            </w:r>
            <w:r w:rsidR="009B4E69" w:rsidRPr="00D7523C">
              <w:rPr>
                <w:szCs w:val="16"/>
              </w:rPr>
              <w:t xml:space="preserve">Edition </w:t>
            </w:r>
            <w:r>
              <w:rPr>
                <w:szCs w:val="16"/>
              </w:rPr>
              <w:t>1</w:t>
            </w:r>
            <w:r w:rsidR="009B4E69" w:rsidRPr="00D7523C">
              <w:rPr>
                <w:szCs w:val="16"/>
              </w:rPr>
              <w:t>.0</w:t>
            </w:r>
            <w:r w:rsidR="006042DA">
              <w:rPr>
                <w:szCs w:val="16"/>
              </w:rPr>
              <w:t xml:space="preserve"> is the </w:t>
            </w:r>
            <w:r w:rsidR="00474010">
              <w:rPr>
                <w:szCs w:val="16"/>
              </w:rPr>
              <w:t xml:space="preserve">introduces the </w:t>
            </w:r>
            <w:r w:rsidR="006042DA">
              <w:rPr>
                <w:szCs w:val="16"/>
              </w:rPr>
              <w:t xml:space="preserve">new IECEx On-line Bulletin and replaces </w:t>
            </w:r>
            <w:r w:rsidR="008856A3">
              <w:rPr>
                <w:szCs w:val="16"/>
              </w:rPr>
              <w:t>E</w:t>
            </w:r>
            <w:r w:rsidR="004F7B3D">
              <w:rPr>
                <w:szCs w:val="16"/>
              </w:rPr>
              <w:t>dition 5</w:t>
            </w:r>
            <w:r>
              <w:rPr>
                <w:szCs w:val="16"/>
              </w:rPr>
              <w:t xml:space="preserve"> </w:t>
            </w:r>
            <w:r w:rsidR="008856A3">
              <w:rPr>
                <w:szCs w:val="16"/>
              </w:rPr>
              <w:t>last published 2016-04</w:t>
            </w:r>
            <w:r w:rsidR="006042DA">
              <w:rPr>
                <w:szCs w:val="16"/>
              </w:rPr>
              <w:t xml:space="preserve"> </w:t>
            </w:r>
            <w:r w:rsidR="008856A3">
              <w:rPr>
                <w:szCs w:val="16"/>
              </w:rPr>
              <w:t>which was a static document.</w:t>
            </w:r>
            <w:r w:rsidR="00C14F82">
              <w:rPr>
                <w:szCs w:val="16"/>
              </w:rPr>
              <w:t xml:space="preserve"> </w:t>
            </w:r>
          </w:p>
        </w:tc>
      </w:tr>
    </w:tbl>
    <w:p w14:paraId="009CD22F" w14:textId="77777777" w:rsidR="00AA60F5" w:rsidRPr="00D7523C" w:rsidRDefault="00AA60F5" w:rsidP="00AA60F5">
      <w:pPr>
        <w:tabs>
          <w:tab w:val="left" w:pos="4536"/>
        </w:tabs>
        <w:spacing w:after="120"/>
        <w:rPr>
          <w:bCs/>
          <w:u w:val="single"/>
        </w:rPr>
      </w:pPr>
      <w:bookmarkStart w:id="15" w:name="_Toc355080564"/>
      <w:bookmarkStart w:id="16" w:name="_Toc358798311"/>
      <w:bookmarkStart w:id="17" w:name="_Toc358802869"/>
      <w:bookmarkStart w:id="18" w:name="_Toc358803010"/>
      <w:bookmarkStart w:id="19" w:name="_Toc359335756"/>
      <w:bookmarkStart w:id="20" w:name="_Toc60846866"/>
      <w:bookmarkStart w:id="21" w:name="_Toc62727122"/>
    </w:p>
    <w:p w14:paraId="65C8ACEA" w14:textId="676F246A" w:rsidR="00AA60F5" w:rsidRPr="00D7523C" w:rsidRDefault="00AA60F5" w:rsidP="00B87388">
      <w:pPr>
        <w:tabs>
          <w:tab w:val="left" w:pos="5670"/>
        </w:tabs>
        <w:spacing w:after="120"/>
        <w:rPr>
          <w:bCs/>
        </w:rPr>
      </w:pPr>
      <w:r w:rsidRPr="00D7523C">
        <w:rPr>
          <w:bCs/>
          <w:u w:val="single"/>
        </w:rPr>
        <w:t>Address</w:t>
      </w:r>
      <w:r w:rsidRPr="00D7523C">
        <w:rPr>
          <w:bCs/>
        </w:rPr>
        <w:t>:</w:t>
      </w:r>
      <w:r w:rsidR="00B87388">
        <w:rPr>
          <w:bCs/>
        </w:rPr>
        <w:tab/>
      </w:r>
      <w:r w:rsidR="00B87388" w:rsidRPr="00D7523C">
        <w:rPr>
          <w:bCs/>
          <w:u w:val="single"/>
        </w:rPr>
        <w:t>Contact details</w:t>
      </w:r>
      <w:r w:rsidR="00B87388" w:rsidRPr="00D7523C">
        <w:rPr>
          <w:bCs/>
        </w:rPr>
        <w:t>:</w:t>
      </w:r>
    </w:p>
    <w:p w14:paraId="5E9E8172" w14:textId="05BC017E" w:rsidR="00AA60F5" w:rsidRPr="00D7523C" w:rsidRDefault="00AA60F5" w:rsidP="00B87388">
      <w:pPr>
        <w:tabs>
          <w:tab w:val="left" w:pos="567"/>
          <w:tab w:val="left" w:pos="5670"/>
        </w:tabs>
        <w:rPr>
          <w:bCs/>
        </w:rPr>
      </w:pPr>
      <w:r w:rsidRPr="00D7523C">
        <w:rPr>
          <w:bCs/>
        </w:rPr>
        <w:t>IECEx Secretariat c/o IEC Sydney Office</w:t>
      </w:r>
      <w:r w:rsidR="00B87388">
        <w:rPr>
          <w:bCs/>
        </w:rPr>
        <w:tab/>
      </w:r>
      <w:r w:rsidR="00B87388">
        <w:rPr>
          <w:bCs/>
        </w:rPr>
        <w:tab/>
      </w:r>
      <w:r w:rsidR="00B87388" w:rsidRPr="00D7523C">
        <w:rPr>
          <w:bCs/>
        </w:rPr>
        <w:t>Tel:</w:t>
      </w:r>
      <w:r w:rsidR="00B87388" w:rsidRPr="00D7523C">
        <w:rPr>
          <w:bCs/>
        </w:rPr>
        <w:tab/>
        <w:t>+61 2 4628 4690</w:t>
      </w:r>
    </w:p>
    <w:p w14:paraId="01D8D699" w14:textId="121FFB43" w:rsidR="00AA60F5" w:rsidRPr="00D7523C" w:rsidRDefault="00AA60F5" w:rsidP="00B87388">
      <w:pPr>
        <w:tabs>
          <w:tab w:val="left" w:pos="567"/>
          <w:tab w:val="left" w:pos="5670"/>
        </w:tabs>
        <w:rPr>
          <w:bCs/>
        </w:rPr>
      </w:pPr>
      <w:r w:rsidRPr="00D7523C">
        <w:rPr>
          <w:bCs/>
        </w:rPr>
        <w:t>The Executive Centre</w:t>
      </w:r>
      <w:r w:rsidR="00B87388">
        <w:rPr>
          <w:bCs/>
        </w:rPr>
        <w:tab/>
      </w:r>
      <w:r w:rsidR="00B87388" w:rsidRPr="00D7523C">
        <w:rPr>
          <w:bCs/>
        </w:rPr>
        <w:t>Fax:</w:t>
      </w:r>
      <w:r w:rsidR="00B87388" w:rsidRPr="00D7523C">
        <w:rPr>
          <w:bCs/>
        </w:rPr>
        <w:tab/>
        <w:t>+61 2 4627 5285</w:t>
      </w:r>
    </w:p>
    <w:p w14:paraId="76AD596F" w14:textId="1DC16F69" w:rsidR="00AA60F5" w:rsidRPr="00B87388" w:rsidRDefault="00AA60F5" w:rsidP="00B87388">
      <w:pPr>
        <w:tabs>
          <w:tab w:val="left" w:pos="5670"/>
        </w:tabs>
        <w:rPr>
          <w:color w:val="0060A9"/>
        </w:rPr>
      </w:pPr>
      <w:r w:rsidRPr="00D7523C">
        <w:rPr>
          <w:bCs/>
        </w:rPr>
        <w:t>Australia Square, Level 33</w:t>
      </w:r>
      <w:r w:rsidR="00B87388">
        <w:rPr>
          <w:bCs/>
        </w:rPr>
        <w:tab/>
      </w:r>
      <w:hyperlink r:id="rId40" w:history="1">
        <w:r w:rsidR="00B87388" w:rsidRPr="00D7523C">
          <w:rPr>
            <w:color w:val="0060A9"/>
          </w:rPr>
          <w:t>info@iecex.com</w:t>
        </w:r>
      </w:hyperlink>
    </w:p>
    <w:p w14:paraId="734CFDD2" w14:textId="6EB69EBE" w:rsidR="00AA60F5" w:rsidRPr="00B87388" w:rsidRDefault="00AA60F5" w:rsidP="00B87388">
      <w:pPr>
        <w:pStyle w:val="Footer"/>
        <w:tabs>
          <w:tab w:val="clear" w:pos="4536"/>
          <w:tab w:val="left" w:pos="5670"/>
        </w:tabs>
        <w:rPr>
          <w:color w:val="0060A9"/>
        </w:rPr>
      </w:pPr>
      <w:r w:rsidRPr="00D7523C">
        <w:rPr>
          <w:bCs/>
        </w:rPr>
        <w:t>264 George Street</w:t>
      </w:r>
      <w:r w:rsidR="00B87388">
        <w:rPr>
          <w:bCs/>
        </w:rPr>
        <w:tab/>
      </w:r>
      <w:hyperlink r:id="rId41" w:history="1">
        <w:r w:rsidR="00B87388" w:rsidRPr="00D7523C">
          <w:rPr>
            <w:color w:val="0060A9"/>
          </w:rPr>
          <w:t>www.iecex.com</w:t>
        </w:r>
      </w:hyperlink>
    </w:p>
    <w:p w14:paraId="6BB253DA" w14:textId="77777777" w:rsidR="00AA60F5" w:rsidRPr="00D7523C" w:rsidRDefault="00AA60F5" w:rsidP="00B87388">
      <w:pPr>
        <w:tabs>
          <w:tab w:val="left" w:pos="5670"/>
        </w:tabs>
        <w:rPr>
          <w:bCs/>
        </w:rPr>
      </w:pPr>
      <w:r w:rsidRPr="00D7523C">
        <w:rPr>
          <w:bCs/>
        </w:rPr>
        <w:t>Sydney, NSW 2000</w:t>
      </w:r>
    </w:p>
    <w:p w14:paraId="3347C80F" w14:textId="77777777" w:rsidR="00AA60F5" w:rsidRPr="00D7523C" w:rsidRDefault="00AA60F5" w:rsidP="00B87388">
      <w:pPr>
        <w:tabs>
          <w:tab w:val="left" w:pos="5670"/>
        </w:tabs>
        <w:rPr>
          <w:bCs/>
        </w:rPr>
      </w:pPr>
      <w:r w:rsidRPr="00D7523C">
        <w:rPr>
          <w:bCs/>
        </w:rPr>
        <w:t>Australia</w:t>
      </w:r>
    </w:p>
    <w:p w14:paraId="31A8280C" w14:textId="77777777" w:rsidR="00707D7A" w:rsidRDefault="00707D7A">
      <w:pPr>
        <w:jc w:val="left"/>
        <w:rPr>
          <w:bCs/>
          <w:u w:val="single"/>
        </w:rPr>
      </w:pPr>
      <w:r>
        <w:rPr>
          <w:bCs/>
          <w:u w:val="single"/>
        </w:rPr>
        <w:br w:type="page"/>
      </w:r>
    </w:p>
    <w:p w14:paraId="7518EC5D" w14:textId="77777777" w:rsidR="00F95EC5" w:rsidRPr="00D7523C" w:rsidRDefault="00F95EC5" w:rsidP="009B0B52">
      <w:pPr>
        <w:pStyle w:val="HEADINGNonumber"/>
        <w:keepNext w:val="0"/>
        <w:pageBreakBefore/>
        <w:widowControl w:val="0"/>
      </w:pPr>
      <w:bookmarkStart w:id="22" w:name="_Toc146102570"/>
      <w:r w:rsidRPr="00D7523C">
        <w:lastRenderedPageBreak/>
        <w:t>INTRODUCTION</w:t>
      </w:r>
      <w:bookmarkEnd w:id="15"/>
      <w:bookmarkEnd w:id="16"/>
      <w:bookmarkEnd w:id="17"/>
      <w:bookmarkEnd w:id="18"/>
      <w:bookmarkEnd w:id="19"/>
      <w:bookmarkEnd w:id="20"/>
      <w:bookmarkEnd w:id="21"/>
      <w:bookmarkEnd w:id="22"/>
    </w:p>
    <w:p w14:paraId="25FA7F54" w14:textId="1A03ADEB" w:rsidR="00D1084A" w:rsidRDefault="00D1084A" w:rsidP="00D1084A">
      <w:pPr>
        <w:rPr>
          <w:color w:val="000000"/>
        </w:rPr>
      </w:pPr>
      <w:r w:rsidRPr="00D1084A">
        <w:rPr>
          <w:color w:val="000000"/>
        </w:rPr>
        <w:t xml:space="preserve">At the request of IECEx Member Bodies, the IECEx Secretariat </w:t>
      </w:r>
      <w:r w:rsidR="00605290">
        <w:rPr>
          <w:color w:val="000000"/>
        </w:rPr>
        <w:t>has introduced the</w:t>
      </w:r>
      <w:r w:rsidRPr="00D1084A">
        <w:rPr>
          <w:color w:val="000000"/>
        </w:rPr>
        <w:t xml:space="preserve"> IECEx On-line Bulletin that allows for the efficient, up-to-date collection and management of National Differences (ND) by country and by relevant Standards and editions operated by the IECEx. </w:t>
      </w:r>
      <w:r w:rsidR="00605290">
        <w:rPr>
          <w:color w:val="000000"/>
        </w:rPr>
        <w:t>This online platform which is accessible through th</w:t>
      </w:r>
      <w:r w:rsidR="00F878C1">
        <w:rPr>
          <w:color w:val="000000"/>
        </w:rPr>
        <w:t xml:space="preserve">e IECEx website, streamlines the collection and management of national differences.  </w:t>
      </w:r>
    </w:p>
    <w:p w14:paraId="3AD0AE18" w14:textId="77777777" w:rsidR="00D1084A" w:rsidRPr="006F4590" w:rsidRDefault="00D1084A" w:rsidP="006F4590"/>
    <w:p w14:paraId="526E0527" w14:textId="00C12B18" w:rsidR="00F878C1" w:rsidRPr="006F4590" w:rsidRDefault="00F878C1" w:rsidP="006F4590">
      <w:r w:rsidRPr="006F4590">
        <w:t>The primary goal of the IECEx On-line Bulletin is to provide a global, up-to-date list of national differences that is easily accessible to our members, ExCBs and ExTLs or whether there are no national differences (full acceptance) of the Standard. This promotes consistency and harmonization in the implementation of Standards operated by the IECEx. The Bulletin facilitates updates by IECEx Member Bodies or their designated representatives.</w:t>
      </w:r>
    </w:p>
    <w:p w14:paraId="7895E7EF" w14:textId="77777777" w:rsidR="00F878C1" w:rsidRDefault="00F878C1" w:rsidP="00D1084A">
      <w:pPr>
        <w:rPr>
          <w:color w:val="333333"/>
          <w:shd w:val="clear" w:color="auto" w:fill="FAFAFA"/>
        </w:rPr>
      </w:pPr>
    </w:p>
    <w:p w14:paraId="6B9BCAF1" w14:textId="1E0B20CD" w:rsidR="00F878C1" w:rsidRDefault="00F878C1" w:rsidP="00D1084A">
      <w:pPr>
        <w:rPr>
          <w:color w:val="333333"/>
          <w:shd w:val="clear" w:color="auto" w:fill="FAFAFA"/>
        </w:rPr>
      </w:pPr>
      <w:r>
        <w:rPr>
          <w:color w:val="333333"/>
          <w:shd w:val="clear" w:color="auto" w:fill="FAFAFA"/>
        </w:rPr>
        <w:t>The IECEx On-line Bulletin offers several key features:</w:t>
      </w:r>
    </w:p>
    <w:p w14:paraId="7C05F32B" w14:textId="77777777" w:rsidR="00F878C1" w:rsidRPr="00F878C1" w:rsidRDefault="00F878C1" w:rsidP="00F878C1">
      <w:pPr>
        <w:numPr>
          <w:ilvl w:val="0"/>
          <w:numId w:val="25"/>
        </w:numPr>
        <w:spacing w:before="100" w:beforeAutospacing="1" w:after="100" w:afterAutospacing="1"/>
        <w:jc w:val="left"/>
        <w:rPr>
          <w:color w:val="333333"/>
          <w:spacing w:val="0"/>
          <w:lang w:val="en-AU" w:eastAsia="en-AU"/>
        </w:rPr>
      </w:pPr>
      <w:r w:rsidRPr="00F878C1">
        <w:rPr>
          <w:color w:val="333333"/>
          <w:spacing w:val="0"/>
          <w:lang w:val="en-AU" w:eastAsia="en-AU"/>
        </w:rPr>
        <w:t>Accessibility: Users can easily access information by country and by Standard or edition of Standard.</w:t>
      </w:r>
    </w:p>
    <w:p w14:paraId="0B4EAB7D" w14:textId="550623CF" w:rsidR="00F878C1" w:rsidRDefault="00F878C1" w:rsidP="00F878C1">
      <w:pPr>
        <w:numPr>
          <w:ilvl w:val="0"/>
          <w:numId w:val="25"/>
        </w:numPr>
        <w:spacing w:before="100" w:beforeAutospacing="1" w:after="100" w:afterAutospacing="1"/>
        <w:jc w:val="left"/>
        <w:rPr>
          <w:color w:val="333333"/>
          <w:spacing w:val="0"/>
          <w:lang w:val="en-AU" w:eastAsia="en-AU"/>
        </w:rPr>
      </w:pPr>
      <w:r w:rsidRPr="00F878C1">
        <w:rPr>
          <w:color w:val="333333"/>
          <w:spacing w:val="0"/>
          <w:lang w:val="en-AU" w:eastAsia="en-AU"/>
        </w:rPr>
        <w:t xml:space="preserve">IECEx On-line Bulletin views based on </w:t>
      </w:r>
      <w:r>
        <w:rPr>
          <w:color w:val="333333"/>
          <w:spacing w:val="0"/>
          <w:lang w:val="en-AU" w:eastAsia="en-AU"/>
        </w:rPr>
        <w:t>pre-assigned access rights.</w:t>
      </w:r>
    </w:p>
    <w:p w14:paraId="64FA2135" w14:textId="2F63EBF6" w:rsidR="00F878C1" w:rsidRDefault="00F878C1" w:rsidP="00F878C1">
      <w:pPr>
        <w:numPr>
          <w:ilvl w:val="1"/>
          <w:numId w:val="25"/>
        </w:numPr>
        <w:spacing w:before="100" w:beforeAutospacing="1" w:after="100" w:afterAutospacing="1"/>
        <w:jc w:val="left"/>
        <w:rPr>
          <w:color w:val="333333"/>
          <w:spacing w:val="0"/>
          <w:lang w:val="en-AU" w:eastAsia="en-AU"/>
        </w:rPr>
      </w:pPr>
      <w:r>
        <w:rPr>
          <w:color w:val="333333"/>
          <w:spacing w:val="0"/>
          <w:lang w:val="en-AU" w:eastAsia="en-AU"/>
        </w:rPr>
        <w:t>IECEx ExCBs, ExTLs and Member Bodies – full access</w:t>
      </w:r>
    </w:p>
    <w:p w14:paraId="2A0A7A68" w14:textId="3678A3B9" w:rsidR="00F878C1" w:rsidRPr="00F878C1" w:rsidRDefault="00F878C1" w:rsidP="00F878C1">
      <w:pPr>
        <w:numPr>
          <w:ilvl w:val="1"/>
          <w:numId w:val="25"/>
        </w:numPr>
        <w:spacing w:before="100" w:beforeAutospacing="1" w:after="100" w:afterAutospacing="1"/>
        <w:jc w:val="left"/>
        <w:rPr>
          <w:lang w:val="en-AU" w:eastAsia="en-AU"/>
        </w:rPr>
      </w:pPr>
      <w:r>
        <w:rPr>
          <w:color w:val="333333"/>
          <w:spacing w:val="0"/>
          <w:lang w:val="en-AU" w:eastAsia="en-AU"/>
        </w:rPr>
        <w:t xml:space="preserve">Public access – </w:t>
      </w:r>
      <w:r w:rsidR="006F4590" w:rsidRPr="006F4590">
        <w:t>The public view of the IECEx On-line Bulletin offers an overview of the status of national differences by country and by Standard (full acceptance or national differences exist). </w:t>
      </w:r>
    </w:p>
    <w:p w14:paraId="64159F6B" w14:textId="5A7274EC" w:rsidR="00F878C1" w:rsidRPr="00F878C1" w:rsidRDefault="00F878C1" w:rsidP="00F878C1">
      <w:pPr>
        <w:numPr>
          <w:ilvl w:val="0"/>
          <w:numId w:val="25"/>
        </w:numPr>
        <w:spacing w:before="100" w:beforeAutospacing="1" w:after="100" w:afterAutospacing="1"/>
        <w:jc w:val="left"/>
        <w:rPr>
          <w:color w:val="333333"/>
          <w:spacing w:val="0"/>
          <w:lang w:val="en-AU" w:eastAsia="en-AU"/>
        </w:rPr>
      </w:pPr>
      <w:r w:rsidRPr="00F878C1">
        <w:rPr>
          <w:color w:val="333333"/>
          <w:spacing w:val="0"/>
          <w:lang w:val="en-AU" w:eastAsia="en-AU"/>
        </w:rPr>
        <w:t xml:space="preserve">Administrative Guidance:  </w:t>
      </w:r>
      <w:r w:rsidR="006F4590">
        <w:rPr>
          <w:color w:val="333333"/>
          <w:spacing w:val="0"/>
          <w:lang w:val="en-AU" w:eastAsia="en-AU"/>
        </w:rPr>
        <w:t xml:space="preserve">OD 211 (this document) also provides </w:t>
      </w:r>
      <w:r w:rsidRPr="00F878C1">
        <w:rPr>
          <w:color w:val="333333"/>
          <w:spacing w:val="0"/>
          <w:lang w:val="en-AU" w:eastAsia="en-AU"/>
        </w:rPr>
        <w:t xml:space="preserve">administrative guidance for managing national differences for each Standard and </w:t>
      </w:r>
      <w:r w:rsidR="006F4590" w:rsidRPr="00F878C1">
        <w:rPr>
          <w:color w:val="333333"/>
          <w:spacing w:val="0"/>
          <w:lang w:val="en-AU" w:eastAsia="en-AU"/>
        </w:rPr>
        <w:t>edition or</w:t>
      </w:r>
      <w:r w:rsidRPr="00F878C1">
        <w:rPr>
          <w:color w:val="333333"/>
          <w:spacing w:val="0"/>
          <w:lang w:val="en-AU" w:eastAsia="en-AU"/>
        </w:rPr>
        <w:t xml:space="preserve"> confirming full acceptance.</w:t>
      </w:r>
    </w:p>
    <w:p w14:paraId="2C91B0E0" w14:textId="77777777" w:rsidR="00F878C1" w:rsidRPr="00F878C1" w:rsidRDefault="00F878C1" w:rsidP="00F878C1">
      <w:pPr>
        <w:numPr>
          <w:ilvl w:val="0"/>
          <w:numId w:val="25"/>
        </w:numPr>
        <w:spacing w:before="100" w:beforeAutospacing="1" w:after="100" w:afterAutospacing="1"/>
        <w:jc w:val="left"/>
        <w:rPr>
          <w:color w:val="333333"/>
          <w:spacing w:val="0"/>
          <w:lang w:val="en-AU" w:eastAsia="en-AU"/>
        </w:rPr>
      </w:pPr>
      <w:r w:rsidRPr="00F878C1">
        <w:rPr>
          <w:color w:val="333333"/>
          <w:spacing w:val="0"/>
          <w:lang w:val="en-AU" w:eastAsia="en-AU"/>
        </w:rPr>
        <w:t>Responsibility: Member Bodies are responsible for ensuring the accuracy of the information they provide to the IECEx On-line Bulletin. Neither the IEC nor the IECEx Secretariat is liable for the information's accuracy.</w:t>
      </w:r>
    </w:p>
    <w:p w14:paraId="7E21BC84" w14:textId="77777777" w:rsidR="00F878C1" w:rsidRPr="00F878C1" w:rsidRDefault="00F878C1" w:rsidP="00D1084A"/>
    <w:p w14:paraId="72BAB795" w14:textId="5A91680A" w:rsidR="00D1084A" w:rsidRDefault="00D1084A" w:rsidP="00D1084A">
      <w:r w:rsidRPr="00D1084A">
        <w:t xml:space="preserve">The IECEx On-line Bulletin enables updates </w:t>
      </w:r>
      <w:r w:rsidR="00E16FFE">
        <w:t xml:space="preserve">by </w:t>
      </w:r>
      <w:r w:rsidR="00A872F5">
        <w:t xml:space="preserve">national member </w:t>
      </w:r>
      <w:r w:rsidR="007D245E">
        <w:t>bodies,</w:t>
      </w:r>
      <w:r w:rsidR="00A872F5">
        <w:t xml:space="preserve"> or their delegate</w:t>
      </w:r>
      <w:r w:rsidR="00E16FFE">
        <w:t xml:space="preserve"> using an administrative secure log</w:t>
      </w:r>
      <w:r w:rsidR="006F4590">
        <w:t>in</w:t>
      </w:r>
      <w:r w:rsidR="00A872F5">
        <w:t xml:space="preserve"> to provide</w:t>
      </w:r>
      <w:r w:rsidR="006F4590">
        <w:t xml:space="preserve"> national differences or confirm if they have declared adoption of the Standard </w:t>
      </w:r>
      <w:r w:rsidR="006F4590" w:rsidRPr="007D245E">
        <w:t>without</w:t>
      </w:r>
      <w:r w:rsidR="006F4590">
        <w:t xml:space="preserve"> national differences. </w:t>
      </w:r>
      <w:r w:rsidR="007D245E">
        <w:t>The</w:t>
      </w:r>
      <w:r w:rsidR="00A872F5">
        <w:t xml:space="preserve"> matrix summary view by </w:t>
      </w:r>
      <w:r w:rsidR="007D245E">
        <w:t>Standard, edition</w:t>
      </w:r>
      <w:r w:rsidR="00A872F5">
        <w:t xml:space="preserve"> of the Standard and by Country</w:t>
      </w:r>
      <w:r w:rsidR="007D245E">
        <w:t xml:space="preserve"> provides easily accessible and current information </w:t>
      </w:r>
      <w:r w:rsidR="00A872F5">
        <w:t>replacing the previous</w:t>
      </w:r>
      <w:r w:rsidR="00FC5E24">
        <w:t xml:space="preserve"> </w:t>
      </w:r>
      <w:r w:rsidR="00A872F5">
        <w:t>IECE</w:t>
      </w:r>
      <w:r w:rsidR="00FC5E24">
        <w:t>x</w:t>
      </w:r>
      <w:r w:rsidR="00A872F5">
        <w:t xml:space="preserve"> Bulletin which was </w:t>
      </w:r>
      <w:r w:rsidR="00FC5E24">
        <w:t>publish</w:t>
      </w:r>
      <w:r w:rsidR="007D245E">
        <w:t>ed</w:t>
      </w:r>
      <w:r w:rsidR="00FC5E24">
        <w:t xml:space="preserve"> as a static document. </w:t>
      </w:r>
      <w:r w:rsidR="00A872F5">
        <w:t xml:space="preserve"> </w:t>
      </w:r>
      <w:r w:rsidRPr="00D1084A">
        <w:t>The IECEx On-</w:t>
      </w:r>
      <w:r>
        <w:t>l</w:t>
      </w:r>
      <w:r w:rsidRPr="00D1084A">
        <w:t xml:space="preserve">ine Bulletin will reference past </w:t>
      </w:r>
      <w:r w:rsidR="00FC5E24">
        <w:t>Bulletin content to assist the MB or their delegate to review and update ND so the information is current and will be referred to as the</w:t>
      </w:r>
      <w:r w:rsidRPr="00D1084A">
        <w:t xml:space="preserve"> live on-line version. </w:t>
      </w:r>
    </w:p>
    <w:p w14:paraId="1BE722F8" w14:textId="77777777" w:rsidR="00B956E6" w:rsidRDefault="00B956E6" w:rsidP="00D1084A">
      <w:pPr>
        <w:rPr>
          <w:color w:val="000000"/>
        </w:rPr>
      </w:pPr>
    </w:p>
    <w:p w14:paraId="73484CD0" w14:textId="0DBE7CA7" w:rsidR="007A28A4" w:rsidRDefault="007A28A4" w:rsidP="00D1084A">
      <w:pPr>
        <w:rPr>
          <w:color w:val="000000"/>
        </w:rPr>
      </w:pPr>
      <w:r>
        <w:rPr>
          <w:color w:val="000000"/>
        </w:rPr>
        <w:t>The</w:t>
      </w:r>
      <w:r w:rsidR="00D1084A" w:rsidRPr="00D1084A">
        <w:rPr>
          <w:color w:val="000000"/>
        </w:rPr>
        <w:t xml:space="preserve"> IECEx Member Bodies (MB), ExCBs and ExTLs </w:t>
      </w:r>
      <w:r w:rsidR="002B5E5C">
        <w:rPr>
          <w:color w:val="000000"/>
        </w:rPr>
        <w:t xml:space="preserve">will </w:t>
      </w:r>
      <w:r>
        <w:rPr>
          <w:color w:val="000000"/>
        </w:rPr>
        <w:t xml:space="preserve">have </w:t>
      </w:r>
      <w:r w:rsidR="002B5E5C">
        <w:rPr>
          <w:color w:val="000000"/>
        </w:rPr>
        <w:t xml:space="preserve">full </w:t>
      </w:r>
      <w:r>
        <w:rPr>
          <w:color w:val="000000"/>
        </w:rPr>
        <w:t>access to the detailed ND</w:t>
      </w:r>
      <w:r w:rsidR="002B5E5C">
        <w:rPr>
          <w:color w:val="000000"/>
        </w:rPr>
        <w:t xml:space="preserve"> as submitted by the National Member Body or </w:t>
      </w:r>
      <w:r w:rsidR="00B956E6">
        <w:rPr>
          <w:color w:val="000000"/>
        </w:rPr>
        <w:t xml:space="preserve">their </w:t>
      </w:r>
      <w:r w:rsidR="002B5E5C">
        <w:rPr>
          <w:color w:val="000000"/>
        </w:rPr>
        <w:t>delegate,</w:t>
      </w:r>
      <w:r>
        <w:rPr>
          <w:color w:val="000000"/>
        </w:rPr>
        <w:t xml:space="preserve"> which </w:t>
      </w:r>
      <w:r w:rsidR="002E4A98">
        <w:rPr>
          <w:color w:val="000000"/>
        </w:rPr>
        <w:t>is</w:t>
      </w:r>
      <w:r w:rsidR="00D1084A" w:rsidRPr="00D1084A">
        <w:rPr>
          <w:color w:val="000000"/>
        </w:rPr>
        <w:t xml:space="preserve"> password protected.  The administrative rights to post MBs </w:t>
      </w:r>
      <w:r w:rsidR="007D245E">
        <w:rPr>
          <w:color w:val="000000"/>
        </w:rPr>
        <w:t>n</w:t>
      </w:r>
      <w:r w:rsidR="00D1084A" w:rsidRPr="00D1084A">
        <w:rPr>
          <w:color w:val="000000"/>
        </w:rPr>
        <w:t xml:space="preserve">ational </w:t>
      </w:r>
      <w:r w:rsidR="0091393C">
        <w:rPr>
          <w:color w:val="000000"/>
        </w:rPr>
        <w:t>d</w:t>
      </w:r>
      <w:r w:rsidR="0091393C" w:rsidRPr="00D1084A">
        <w:rPr>
          <w:color w:val="000000"/>
        </w:rPr>
        <w:t>ifferences</w:t>
      </w:r>
      <w:r w:rsidR="0091393C">
        <w:rPr>
          <w:color w:val="000000"/>
        </w:rPr>
        <w:t xml:space="preserve"> or</w:t>
      </w:r>
      <w:r w:rsidR="007D245E">
        <w:rPr>
          <w:color w:val="000000"/>
        </w:rPr>
        <w:t xml:space="preserve"> declare full acceptance</w:t>
      </w:r>
      <w:r w:rsidR="00D1084A" w:rsidRPr="00D1084A">
        <w:rPr>
          <w:color w:val="000000"/>
        </w:rPr>
        <w:t xml:space="preserve"> will be assigned to the MBs or their delegate.  It will be responsibility of the MB to ensure the</w:t>
      </w:r>
      <w:r w:rsidR="00B956E6">
        <w:rPr>
          <w:color w:val="000000"/>
        </w:rPr>
        <w:t>ir</w:t>
      </w:r>
      <w:r w:rsidR="00D1084A" w:rsidRPr="00D1084A">
        <w:rPr>
          <w:color w:val="000000"/>
        </w:rPr>
        <w:t xml:space="preserve"> ND by Standard and </w:t>
      </w:r>
      <w:r w:rsidR="00B956E6">
        <w:rPr>
          <w:color w:val="000000"/>
        </w:rPr>
        <w:t xml:space="preserve">by </w:t>
      </w:r>
      <w:r w:rsidR="00D1084A" w:rsidRPr="00D1084A">
        <w:rPr>
          <w:color w:val="000000"/>
        </w:rPr>
        <w:t>edition are uploaded and made current on the IECEx On-line Bulletin.</w:t>
      </w:r>
    </w:p>
    <w:p w14:paraId="1FB6E48B" w14:textId="77777777" w:rsidR="007A28A4" w:rsidRDefault="007A28A4" w:rsidP="00D1084A">
      <w:pPr>
        <w:rPr>
          <w:color w:val="000000"/>
        </w:rPr>
      </w:pPr>
    </w:p>
    <w:p w14:paraId="50903421" w14:textId="17512A51" w:rsidR="00D1084A" w:rsidRDefault="007A28A4" w:rsidP="00D1084A">
      <w:pPr>
        <w:rPr>
          <w:color w:val="000000"/>
        </w:rPr>
      </w:pPr>
      <w:r>
        <w:rPr>
          <w:color w:val="000000"/>
        </w:rPr>
        <w:t xml:space="preserve">The IECEx On-line Bulletin has been designed to be intuitive </w:t>
      </w:r>
      <w:r w:rsidR="00B956E6">
        <w:rPr>
          <w:color w:val="000000"/>
        </w:rPr>
        <w:t>with</w:t>
      </w:r>
      <w:r>
        <w:rPr>
          <w:color w:val="000000"/>
        </w:rPr>
        <w:t xml:space="preserve"> easy access </w:t>
      </w:r>
      <w:r w:rsidR="00B956E6">
        <w:rPr>
          <w:color w:val="000000"/>
        </w:rPr>
        <w:t xml:space="preserve">to </w:t>
      </w:r>
      <w:r>
        <w:rPr>
          <w:color w:val="000000"/>
        </w:rPr>
        <w:t>information by country and by standards operated by the IECEx.  OD 211 (this document) has been developed as a</w:t>
      </w:r>
      <w:r w:rsidR="00B956E6">
        <w:rPr>
          <w:color w:val="000000"/>
        </w:rPr>
        <w:t xml:space="preserve">n introduction to the IECEx </w:t>
      </w:r>
      <w:r w:rsidR="007D245E">
        <w:rPr>
          <w:color w:val="000000"/>
        </w:rPr>
        <w:t xml:space="preserve">On-line </w:t>
      </w:r>
      <w:r w:rsidR="00B956E6">
        <w:rPr>
          <w:color w:val="000000"/>
        </w:rPr>
        <w:t>Bulletin, including its features and</w:t>
      </w:r>
      <w:r>
        <w:rPr>
          <w:color w:val="000000"/>
        </w:rPr>
        <w:t xml:space="preserve"> </w:t>
      </w:r>
      <w:r w:rsidR="00B956E6">
        <w:rPr>
          <w:color w:val="000000"/>
        </w:rPr>
        <w:t xml:space="preserve">as a </w:t>
      </w:r>
      <w:r>
        <w:rPr>
          <w:color w:val="000000"/>
        </w:rPr>
        <w:t xml:space="preserve">guide on how information can be accessed and viewed </w:t>
      </w:r>
      <w:r w:rsidR="007D245E">
        <w:rPr>
          <w:color w:val="000000"/>
        </w:rPr>
        <w:t>depending on access rights</w:t>
      </w:r>
      <w:r w:rsidR="00AB4FA5">
        <w:rPr>
          <w:color w:val="000000"/>
        </w:rPr>
        <w:t>.</w:t>
      </w:r>
      <w:r>
        <w:rPr>
          <w:color w:val="000000"/>
        </w:rPr>
        <w:t xml:space="preserve"> This document also provides </w:t>
      </w:r>
      <w:r w:rsidR="00B956E6">
        <w:rPr>
          <w:color w:val="000000"/>
        </w:rPr>
        <w:t xml:space="preserve">administrative </w:t>
      </w:r>
      <w:r>
        <w:rPr>
          <w:color w:val="000000"/>
        </w:rPr>
        <w:t xml:space="preserve">guidance for the </w:t>
      </w:r>
      <w:r w:rsidR="00B956E6">
        <w:rPr>
          <w:color w:val="000000"/>
        </w:rPr>
        <w:t>MB</w:t>
      </w:r>
      <w:r>
        <w:rPr>
          <w:color w:val="000000"/>
        </w:rPr>
        <w:t xml:space="preserve"> or their delegate on how to input ND</w:t>
      </w:r>
      <w:r w:rsidR="00B956E6">
        <w:rPr>
          <w:color w:val="000000"/>
        </w:rPr>
        <w:t>s</w:t>
      </w:r>
      <w:r>
        <w:rPr>
          <w:color w:val="000000"/>
        </w:rPr>
        <w:t xml:space="preserve"> for each of the Standards</w:t>
      </w:r>
      <w:r w:rsidR="002B5E5C">
        <w:rPr>
          <w:color w:val="000000"/>
        </w:rPr>
        <w:t xml:space="preserve"> and editions</w:t>
      </w:r>
      <w:r>
        <w:rPr>
          <w:color w:val="000000"/>
        </w:rPr>
        <w:t xml:space="preserve"> or by confirming there are no ND</w:t>
      </w:r>
      <w:r w:rsidR="00B956E6">
        <w:rPr>
          <w:color w:val="000000"/>
        </w:rPr>
        <w:t xml:space="preserve"> to a Standard or edition operated by the IECEx.</w:t>
      </w:r>
      <w:r w:rsidR="00D1084A" w:rsidRPr="00D1084A">
        <w:rPr>
          <w:color w:val="000000"/>
        </w:rPr>
        <w:t xml:space="preserve"> </w:t>
      </w:r>
    </w:p>
    <w:p w14:paraId="685CAB36" w14:textId="77777777" w:rsidR="00C14F82" w:rsidRDefault="00C14F82" w:rsidP="00D1084A">
      <w:pPr>
        <w:rPr>
          <w:color w:val="000000"/>
        </w:rPr>
      </w:pPr>
    </w:p>
    <w:p w14:paraId="43DE9E83" w14:textId="77777777" w:rsidR="00D1084A" w:rsidRDefault="00D1084A" w:rsidP="00D1084A"/>
    <w:p w14:paraId="06EBD55B" w14:textId="77777777" w:rsidR="00994454" w:rsidRDefault="00994454" w:rsidP="00D1084A"/>
    <w:p w14:paraId="505271ED" w14:textId="05E97D5F" w:rsidR="00994454" w:rsidRDefault="00994454">
      <w:pPr>
        <w:jc w:val="left"/>
      </w:pPr>
      <w:r>
        <w:br w:type="page"/>
      </w:r>
    </w:p>
    <w:p w14:paraId="697B6B0B" w14:textId="77777777" w:rsidR="00994454" w:rsidRPr="00D1084A" w:rsidRDefault="00994454" w:rsidP="00D1084A"/>
    <w:p w14:paraId="4A563F45" w14:textId="15F388B8" w:rsidR="00D1084A" w:rsidRPr="00D1084A" w:rsidRDefault="00D1084A" w:rsidP="00D1084A">
      <w:pPr>
        <w:rPr>
          <w:color w:val="000000"/>
        </w:rPr>
      </w:pPr>
      <w:r w:rsidRPr="00D1084A">
        <w:rPr>
          <w:color w:val="000000"/>
        </w:rPr>
        <w:t xml:space="preserve"> </w:t>
      </w:r>
    </w:p>
    <w:p w14:paraId="20D0972B" w14:textId="37C312AC" w:rsidR="00994454" w:rsidRPr="00D7523C" w:rsidRDefault="00C11306" w:rsidP="00994454">
      <w:pPr>
        <w:pStyle w:val="MAIN-TITLE"/>
        <w:widowControl w:val="0"/>
      </w:pPr>
      <w:r w:rsidRPr="00D7523C">
        <w:t xml:space="preserve">IECEx </w:t>
      </w:r>
      <w:r w:rsidR="00994454">
        <w:t xml:space="preserve">Certified Equipment Scheme </w:t>
      </w:r>
      <w:r w:rsidR="00834429">
        <w:t>–</w:t>
      </w:r>
      <w:r w:rsidR="00994454">
        <w:t xml:space="preserve"> </w:t>
      </w:r>
      <w:r w:rsidR="00834429">
        <w:t xml:space="preserve">IECEx </w:t>
      </w:r>
      <w:r w:rsidR="00994454">
        <w:t xml:space="preserve">National Differences of Standards operated by the IECEx – </w:t>
      </w:r>
      <w:r w:rsidR="00834429">
        <w:t>Introduction and p</w:t>
      </w:r>
      <w:r w:rsidR="00994454">
        <w:t>rocedure for using the IECEx On-line Bulletin</w:t>
      </w:r>
    </w:p>
    <w:p w14:paraId="7D442076" w14:textId="6E2965C3" w:rsidR="00994454" w:rsidRDefault="00994454" w:rsidP="00994454">
      <w:pPr>
        <w:pStyle w:val="MAIN-TITLE"/>
        <w:widowControl w:val="0"/>
      </w:pPr>
      <w:r>
        <w:t xml:space="preserve">Edition </w:t>
      </w:r>
      <w:r w:rsidR="00834429">
        <w:t>1</w:t>
      </w:r>
      <w:r>
        <w:t>.0</w:t>
      </w:r>
    </w:p>
    <w:p w14:paraId="5E6CE42B" w14:textId="77777777" w:rsidR="00994454" w:rsidRPr="00D7523C" w:rsidRDefault="00994454" w:rsidP="00994454">
      <w:pPr>
        <w:pStyle w:val="MAIN-TITLE"/>
        <w:widowControl w:val="0"/>
      </w:pPr>
    </w:p>
    <w:p w14:paraId="646DEE3D" w14:textId="4AF7448F" w:rsidR="00BC40FE" w:rsidRPr="00BC40FE" w:rsidRDefault="00BC40FE" w:rsidP="00AD4982">
      <w:pPr>
        <w:pStyle w:val="Heading1"/>
        <w:numPr>
          <w:ilvl w:val="0"/>
          <w:numId w:val="20"/>
        </w:numPr>
        <w:spacing w:after="0"/>
      </w:pPr>
      <w:bookmarkStart w:id="23" w:name="_Toc146102571"/>
      <w:r>
        <w:t>Preface</w:t>
      </w:r>
      <w:bookmarkEnd w:id="23"/>
      <w:r>
        <w:br/>
      </w:r>
    </w:p>
    <w:p w14:paraId="741E22B3" w14:textId="7525A543" w:rsidR="00BC40FE" w:rsidRDefault="00994454" w:rsidP="00BC40FE">
      <w:pPr>
        <w:pStyle w:val="NormalWeb"/>
        <w:shd w:val="clear" w:color="auto" w:fill="FFFFFF"/>
        <w:rPr>
          <w:rFonts w:ascii="Arial" w:hAnsi="Arial" w:cs="Arial"/>
          <w:color w:val="333333"/>
          <w:sz w:val="20"/>
          <w:szCs w:val="20"/>
        </w:rPr>
      </w:pPr>
      <w:r>
        <w:rPr>
          <w:rFonts w:ascii="Arial" w:hAnsi="Arial" w:cs="Arial"/>
          <w:color w:val="333333"/>
          <w:sz w:val="20"/>
          <w:szCs w:val="20"/>
        </w:rPr>
        <w:t>This document provides instructions on how to use the IECEx On-line Bulletin to access information by Standard and by Country from the public view</w:t>
      </w:r>
      <w:r w:rsidR="00834429">
        <w:rPr>
          <w:rFonts w:ascii="Arial" w:hAnsi="Arial" w:cs="Arial"/>
          <w:color w:val="333333"/>
          <w:sz w:val="20"/>
          <w:szCs w:val="20"/>
        </w:rPr>
        <w:t xml:space="preserve"> via the Bulletin Matri</w:t>
      </w:r>
      <w:r w:rsidR="00704540">
        <w:rPr>
          <w:rFonts w:ascii="Arial" w:hAnsi="Arial" w:cs="Arial"/>
          <w:color w:val="333333"/>
          <w:sz w:val="20"/>
          <w:szCs w:val="20"/>
        </w:rPr>
        <w:t xml:space="preserve">x and how to </w:t>
      </w:r>
      <w:r>
        <w:rPr>
          <w:rFonts w:ascii="Arial" w:hAnsi="Arial" w:cs="Arial"/>
          <w:color w:val="333333"/>
          <w:sz w:val="20"/>
          <w:szCs w:val="20"/>
        </w:rPr>
        <w:t xml:space="preserve">access </w:t>
      </w:r>
      <w:r w:rsidR="00704540">
        <w:rPr>
          <w:rFonts w:ascii="Arial" w:hAnsi="Arial" w:cs="Arial"/>
          <w:color w:val="333333"/>
          <w:sz w:val="20"/>
          <w:szCs w:val="20"/>
        </w:rPr>
        <w:t>the</w:t>
      </w:r>
      <w:r>
        <w:rPr>
          <w:rFonts w:ascii="Arial" w:hAnsi="Arial" w:cs="Arial"/>
          <w:color w:val="333333"/>
          <w:sz w:val="20"/>
          <w:szCs w:val="20"/>
        </w:rPr>
        <w:t xml:space="preserve"> </w:t>
      </w:r>
      <w:r w:rsidR="00704540">
        <w:rPr>
          <w:rFonts w:ascii="Arial" w:hAnsi="Arial" w:cs="Arial"/>
          <w:color w:val="333333"/>
          <w:sz w:val="20"/>
          <w:szCs w:val="20"/>
        </w:rPr>
        <w:t>N</w:t>
      </w:r>
      <w:r>
        <w:rPr>
          <w:rFonts w:ascii="Arial" w:hAnsi="Arial" w:cs="Arial"/>
          <w:color w:val="333333"/>
          <w:sz w:val="20"/>
          <w:szCs w:val="20"/>
        </w:rPr>
        <w:t xml:space="preserve">ational </w:t>
      </w:r>
      <w:r w:rsidR="00704540">
        <w:rPr>
          <w:rFonts w:ascii="Arial" w:hAnsi="Arial" w:cs="Arial"/>
          <w:color w:val="333333"/>
          <w:sz w:val="20"/>
          <w:szCs w:val="20"/>
        </w:rPr>
        <w:t>D</w:t>
      </w:r>
      <w:r>
        <w:rPr>
          <w:rFonts w:ascii="Arial" w:hAnsi="Arial" w:cs="Arial"/>
          <w:color w:val="333333"/>
          <w:sz w:val="20"/>
          <w:szCs w:val="20"/>
        </w:rPr>
        <w:t xml:space="preserve">ifferences by </w:t>
      </w:r>
      <w:r w:rsidR="00A93DFC">
        <w:rPr>
          <w:rFonts w:ascii="Arial" w:hAnsi="Arial" w:cs="Arial"/>
          <w:color w:val="333333"/>
          <w:sz w:val="20"/>
          <w:szCs w:val="20"/>
        </w:rPr>
        <w:t>Standard and by Country</w:t>
      </w:r>
      <w:r w:rsidR="00BB6AA0">
        <w:rPr>
          <w:rFonts w:ascii="Arial" w:hAnsi="Arial" w:cs="Arial"/>
          <w:color w:val="333333"/>
          <w:sz w:val="20"/>
          <w:szCs w:val="20"/>
        </w:rPr>
        <w:t xml:space="preserve"> with login access rights</w:t>
      </w:r>
      <w:r w:rsidR="00A93DFC">
        <w:rPr>
          <w:rFonts w:ascii="Arial" w:hAnsi="Arial" w:cs="Arial"/>
          <w:color w:val="333333"/>
          <w:sz w:val="20"/>
          <w:szCs w:val="20"/>
        </w:rPr>
        <w:t xml:space="preserve">. </w:t>
      </w:r>
    </w:p>
    <w:p w14:paraId="03A76ECC" w14:textId="215EF534" w:rsidR="00A93DFC" w:rsidRDefault="00A93DFC" w:rsidP="00BC40FE">
      <w:pPr>
        <w:pStyle w:val="NormalWeb"/>
        <w:shd w:val="clear" w:color="auto" w:fill="FFFFFF"/>
        <w:rPr>
          <w:rFonts w:ascii="Arial" w:hAnsi="Arial" w:cs="Arial"/>
          <w:color w:val="333333"/>
          <w:sz w:val="20"/>
          <w:szCs w:val="20"/>
        </w:rPr>
      </w:pPr>
    </w:p>
    <w:p w14:paraId="286BC950" w14:textId="0A5C0448" w:rsidR="00BC40FE" w:rsidRPr="00A93DFC" w:rsidRDefault="00A93DFC" w:rsidP="00A93DFC">
      <w:pPr>
        <w:pStyle w:val="NormalWeb"/>
        <w:shd w:val="clear" w:color="auto" w:fill="FFFFFF"/>
        <w:rPr>
          <w:rFonts w:ascii="Arial" w:hAnsi="Arial" w:cs="Arial"/>
          <w:color w:val="333333"/>
          <w:sz w:val="20"/>
          <w:szCs w:val="20"/>
        </w:rPr>
      </w:pPr>
      <w:r>
        <w:rPr>
          <w:rFonts w:ascii="Arial" w:hAnsi="Arial" w:cs="Arial"/>
          <w:color w:val="333333"/>
          <w:sz w:val="20"/>
          <w:szCs w:val="20"/>
        </w:rPr>
        <w:t>This document also provides a guide for the National Member Bodies or their delegate on how to manage ND including the uploading of documents.  The access to the administration section of the IECEx On-line Bulletin will be managed by the IECEx Secretariat.</w:t>
      </w:r>
    </w:p>
    <w:p w14:paraId="289DBECE" w14:textId="02EB7C02" w:rsidR="00CE507B" w:rsidRPr="00D7523C" w:rsidRDefault="00F95EC5" w:rsidP="00AD4982">
      <w:pPr>
        <w:pStyle w:val="Heading1"/>
        <w:keepNext w:val="0"/>
        <w:widowControl w:val="0"/>
        <w:numPr>
          <w:ilvl w:val="0"/>
          <w:numId w:val="21"/>
        </w:numPr>
        <w:spacing w:after="0"/>
        <w:ind w:left="567" w:hanging="567"/>
      </w:pPr>
      <w:bookmarkStart w:id="24" w:name="_Toc355080566"/>
      <w:bookmarkStart w:id="25" w:name="_Toc358798313"/>
      <w:bookmarkStart w:id="26" w:name="_Toc358802871"/>
      <w:bookmarkStart w:id="27" w:name="_Toc358803012"/>
      <w:bookmarkStart w:id="28" w:name="_Toc359335758"/>
      <w:bookmarkStart w:id="29" w:name="_Toc60846868"/>
      <w:bookmarkStart w:id="30" w:name="_Toc62727124"/>
      <w:bookmarkStart w:id="31" w:name="_Toc146102572"/>
      <w:r w:rsidRPr="00D7523C">
        <w:t>Normative references</w:t>
      </w:r>
      <w:bookmarkEnd w:id="24"/>
      <w:bookmarkEnd w:id="25"/>
      <w:bookmarkEnd w:id="26"/>
      <w:bookmarkEnd w:id="27"/>
      <w:bookmarkEnd w:id="28"/>
      <w:bookmarkEnd w:id="29"/>
      <w:bookmarkEnd w:id="30"/>
      <w:bookmarkEnd w:id="31"/>
    </w:p>
    <w:p w14:paraId="6334CCEF" w14:textId="498D4901" w:rsidR="00CE507B" w:rsidRPr="00D7523C" w:rsidRDefault="00CE507B" w:rsidP="009B0B52">
      <w:pPr>
        <w:pStyle w:val="PARAGRAPH"/>
        <w:widowControl w:val="0"/>
      </w:pPr>
      <w:r w:rsidRPr="00D7523C">
        <w:t xml:space="preserve">For dated references only the edition cited applies. For undated </w:t>
      </w:r>
      <w:proofErr w:type="gramStart"/>
      <w:r w:rsidRPr="00D7523C">
        <w:t>references</w:t>
      </w:r>
      <w:proofErr w:type="gramEnd"/>
      <w:r w:rsidRPr="00D7523C">
        <w:t xml:space="preserve"> the latest edition of the referenced applies with implementation dates as specified by the Management Committee.</w:t>
      </w:r>
    </w:p>
    <w:p w14:paraId="0F43F760" w14:textId="77777777" w:rsidR="00704540" w:rsidRDefault="00A93DFC" w:rsidP="00AD4982">
      <w:pPr>
        <w:pStyle w:val="PARAGRAPH"/>
        <w:widowControl w:val="0"/>
        <w:numPr>
          <w:ilvl w:val="0"/>
          <w:numId w:val="24"/>
        </w:numPr>
        <w:jc w:val="left"/>
      </w:pPr>
      <w:r>
        <w:t>IECEx 02 – Rules of Procedure, Ed. 8.1 2022-10</w:t>
      </w:r>
    </w:p>
    <w:p w14:paraId="5370C4D7" w14:textId="69FCA0BB" w:rsidR="008F7560" w:rsidRDefault="00A93DFC" w:rsidP="00AD4982">
      <w:pPr>
        <w:pStyle w:val="PARAGRAPH"/>
        <w:widowControl w:val="0"/>
        <w:numPr>
          <w:ilvl w:val="0"/>
          <w:numId w:val="24"/>
        </w:numPr>
        <w:jc w:val="left"/>
      </w:pPr>
      <w:r>
        <w:t>ExMC/1967/R, 2023-08</w:t>
      </w:r>
      <w:r w:rsidR="00704540">
        <w:t xml:space="preserve"> (as presented to the IECEx Member Bodies, 2023 Annual Meetings, Edinburgh, Scotland). </w:t>
      </w:r>
    </w:p>
    <w:p w14:paraId="60D4C851" w14:textId="3025E8D0" w:rsidR="00CB2D57" w:rsidRPr="00BB6AA0" w:rsidRDefault="0057334F" w:rsidP="00AD4982">
      <w:pPr>
        <w:pStyle w:val="PARAGRAPH"/>
        <w:widowControl w:val="0"/>
        <w:numPr>
          <w:ilvl w:val="0"/>
          <w:numId w:val="24"/>
        </w:numPr>
        <w:jc w:val="left"/>
      </w:pPr>
      <w:hyperlink r:id="rId42" w:history="1">
        <w:r w:rsidR="00CB2D57" w:rsidRPr="00BB6AA0">
          <w:rPr>
            <w:rStyle w:val="Hyperlink"/>
          </w:rPr>
          <w:t>Standards</w:t>
        </w:r>
      </w:hyperlink>
      <w:r w:rsidR="00CB2D57" w:rsidRPr="00BB6AA0">
        <w:t xml:space="preserve"> operated by the </w:t>
      </w:r>
      <w:r w:rsidR="0091393C" w:rsidRPr="00BB6AA0">
        <w:t>IECEx.</w:t>
      </w:r>
      <w:r w:rsidR="00CB2D57" w:rsidRPr="00BB6AA0">
        <w:t xml:space="preserve"> </w:t>
      </w:r>
      <w:r w:rsidR="00BB6AA0" w:rsidRPr="00BB6AA0">
        <w:t xml:space="preserve"> </w:t>
      </w:r>
    </w:p>
    <w:p w14:paraId="634FCB67" w14:textId="201B3476" w:rsidR="00F95EC5" w:rsidRPr="00D7523C" w:rsidRDefault="00F95EC5" w:rsidP="00AD4982">
      <w:pPr>
        <w:pStyle w:val="Heading1"/>
        <w:keepNext w:val="0"/>
        <w:widowControl w:val="0"/>
        <w:numPr>
          <w:ilvl w:val="0"/>
          <w:numId w:val="22"/>
        </w:numPr>
        <w:spacing w:after="0"/>
      </w:pPr>
      <w:bookmarkStart w:id="32" w:name="_Toc355080567"/>
      <w:bookmarkStart w:id="33" w:name="_Toc358798314"/>
      <w:bookmarkStart w:id="34" w:name="_Toc358802872"/>
      <w:bookmarkStart w:id="35" w:name="_Toc358803013"/>
      <w:bookmarkStart w:id="36" w:name="_Toc359335759"/>
      <w:bookmarkStart w:id="37" w:name="_Toc60846869"/>
      <w:bookmarkStart w:id="38" w:name="_Toc62727125"/>
      <w:bookmarkStart w:id="39" w:name="_Toc146102573"/>
      <w:r w:rsidRPr="00D7523C">
        <w:t>Terms and definitions</w:t>
      </w:r>
      <w:bookmarkEnd w:id="32"/>
      <w:bookmarkEnd w:id="33"/>
      <w:bookmarkEnd w:id="34"/>
      <w:bookmarkEnd w:id="35"/>
      <w:bookmarkEnd w:id="36"/>
      <w:bookmarkEnd w:id="37"/>
      <w:bookmarkEnd w:id="38"/>
      <w:bookmarkEnd w:id="39"/>
    </w:p>
    <w:p w14:paraId="073B19DE" w14:textId="59A28F43" w:rsidR="00602CDC" w:rsidRDefault="00602CDC" w:rsidP="00EB077C">
      <w:pPr>
        <w:pStyle w:val="PARAGRAPH"/>
        <w:widowControl w:val="0"/>
        <w:spacing w:after="0"/>
      </w:pPr>
      <w:r w:rsidRPr="00D7523C">
        <w:t>For the purpose</w:t>
      </w:r>
      <w:r w:rsidR="007217C4" w:rsidRPr="00D7523C">
        <w:t>s</w:t>
      </w:r>
      <w:r w:rsidRPr="00D7523C">
        <w:t xml:space="preserve"> of this </w:t>
      </w:r>
      <w:r w:rsidR="00D50482" w:rsidRPr="00D7523C">
        <w:t>operational document</w:t>
      </w:r>
      <w:r w:rsidR="00AF6F7C" w:rsidRPr="00D7523C">
        <w:t>,</w:t>
      </w:r>
      <w:r w:rsidRPr="00D7523C">
        <w:t xml:space="preserve"> the following definitions apply:</w:t>
      </w:r>
    </w:p>
    <w:p w14:paraId="596BB7F4" w14:textId="77777777" w:rsidR="00F07D2A" w:rsidRPr="00F07D2A" w:rsidRDefault="00F07D2A" w:rsidP="00AD4982">
      <w:pPr>
        <w:pStyle w:val="ListParagraph"/>
        <w:keepNext/>
        <w:numPr>
          <w:ilvl w:val="0"/>
          <w:numId w:val="19"/>
        </w:numPr>
        <w:suppressAutoHyphens/>
        <w:snapToGrid w:val="0"/>
        <w:spacing w:before="200" w:after="200"/>
        <w:jc w:val="left"/>
        <w:outlineLvl w:val="0"/>
        <w:rPr>
          <w:b/>
          <w:bCs/>
          <w:vanish/>
          <w:sz w:val="22"/>
          <w:szCs w:val="22"/>
        </w:rPr>
      </w:pPr>
    </w:p>
    <w:p w14:paraId="18091F83" w14:textId="77777777" w:rsidR="00F07D2A" w:rsidRPr="00F07D2A" w:rsidRDefault="00F07D2A" w:rsidP="00AD4982">
      <w:pPr>
        <w:pStyle w:val="ListParagraph"/>
        <w:keepNext/>
        <w:numPr>
          <w:ilvl w:val="0"/>
          <w:numId w:val="19"/>
        </w:numPr>
        <w:suppressAutoHyphens/>
        <w:snapToGrid w:val="0"/>
        <w:spacing w:before="200" w:after="200"/>
        <w:jc w:val="left"/>
        <w:outlineLvl w:val="0"/>
        <w:rPr>
          <w:b/>
          <w:bCs/>
          <w:vanish/>
          <w:sz w:val="22"/>
          <w:szCs w:val="22"/>
        </w:rPr>
      </w:pPr>
    </w:p>
    <w:p w14:paraId="7F6A0AFB" w14:textId="77777777" w:rsidR="00F07D2A" w:rsidRPr="00F07D2A" w:rsidRDefault="00F07D2A" w:rsidP="00AD4982">
      <w:pPr>
        <w:pStyle w:val="ListParagraph"/>
        <w:keepNext/>
        <w:numPr>
          <w:ilvl w:val="0"/>
          <w:numId w:val="19"/>
        </w:numPr>
        <w:suppressAutoHyphens/>
        <w:snapToGrid w:val="0"/>
        <w:spacing w:before="200" w:after="200"/>
        <w:jc w:val="left"/>
        <w:outlineLvl w:val="0"/>
        <w:rPr>
          <w:b/>
          <w:bCs/>
          <w:vanish/>
          <w:sz w:val="22"/>
          <w:szCs w:val="22"/>
        </w:rPr>
      </w:pPr>
    </w:p>
    <w:p w14:paraId="7161521F" w14:textId="77777777" w:rsidR="00894AB8" w:rsidRPr="00D7523C" w:rsidRDefault="00894AB8" w:rsidP="00A1651C">
      <w:pPr>
        <w:pStyle w:val="Heading2"/>
      </w:pPr>
      <w:bookmarkStart w:id="40" w:name="_Toc146102574"/>
      <w:r>
        <w:t>Member body</w:t>
      </w:r>
      <w:bookmarkEnd w:id="40"/>
    </w:p>
    <w:p w14:paraId="3D9875AF" w14:textId="61C42BAD" w:rsidR="00894AB8" w:rsidRDefault="00894AB8" w:rsidP="00894AB8">
      <w:pPr>
        <w:pStyle w:val="TERM-definition"/>
        <w:widowControl w:val="0"/>
      </w:pPr>
      <w:r>
        <w:t xml:space="preserve">staff of </w:t>
      </w:r>
      <w:r w:rsidR="0091393C">
        <w:t>a</w:t>
      </w:r>
      <w:r>
        <w:t xml:space="preserve"> member body (IECEx Member Body) as defined in IECEx 02.  For the purposes of the IECEx On-line bulletin, the member body may delegate their authority to maintain the IECEx On-line Bulletin, to a ExCB located within their country. </w:t>
      </w:r>
    </w:p>
    <w:p w14:paraId="61C4387C" w14:textId="77777777" w:rsidR="00894AB8" w:rsidRPr="004C7285" w:rsidRDefault="00894AB8" w:rsidP="004C7285">
      <w:pPr>
        <w:pStyle w:val="Heading2"/>
      </w:pPr>
      <w:bookmarkStart w:id="41" w:name="_Toc146102575"/>
      <w:r w:rsidRPr="004C7285">
        <w:t>ExCB staff</w:t>
      </w:r>
      <w:bookmarkEnd w:id="41"/>
    </w:p>
    <w:p w14:paraId="3FB7D322" w14:textId="4CE0151C" w:rsidR="00894AB8" w:rsidRPr="00D7523C" w:rsidRDefault="00894AB8" w:rsidP="00894AB8">
      <w:pPr>
        <w:pStyle w:val="TERM-definition"/>
        <w:widowControl w:val="0"/>
      </w:pPr>
      <w:r w:rsidRPr="00D7523C">
        <w:t xml:space="preserve">staff of an ExCB (IECEx Certification Body) identified in ExCB competency records as being qualified to review test and assessment reports for the relevant test </w:t>
      </w:r>
      <w:r w:rsidR="0091393C" w:rsidRPr="00D7523C">
        <w:t>standard.</w:t>
      </w:r>
    </w:p>
    <w:p w14:paraId="00430818" w14:textId="77777777" w:rsidR="00894AB8" w:rsidRPr="004C7285" w:rsidRDefault="00894AB8" w:rsidP="004C7285">
      <w:pPr>
        <w:pStyle w:val="Heading2"/>
      </w:pPr>
      <w:bookmarkStart w:id="42" w:name="_Toc146102576"/>
      <w:proofErr w:type="spellStart"/>
      <w:r w:rsidRPr="004C7285">
        <w:t>ExTL</w:t>
      </w:r>
      <w:proofErr w:type="spellEnd"/>
      <w:r w:rsidRPr="004C7285">
        <w:t xml:space="preserve"> staff</w:t>
      </w:r>
      <w:bookmarkEnd w:id="42"/>
    </w:p>
    <w:p w14:paraId="269A34CC" w14:textId="46092358" w:rsidR="00894AB8" w:rsidRPr="00D7523C" w:rsidRDefault="00894AB8" w:rsidP="00894AB8">
      <w:pPr>
        <w:pStyle w:val="TERM-definition"/>
        <w:widowControl w:val="0"/>
      </w:pPr>
      <w:r w:rsidRPr="00D7523C">
        <w:t xml:space="preserve">staff of an </w:t>
      </w:r>
      <w:proofErr w:type="spellStart"/>
      <w:r w:rsidRPr="00D7523C">
        <w:t>ExTL</w:t>
      </w:r>
      <w:proofErr w:type="spellEnd"/>
      <w:r w:rsidRPr="00D7523C">
        <w:t xml:space="preserve"> (IECEx Testing Laboratory) identified in </w:t>
      </w:r>
      <w:proofErr w:type="spellStart"/>
      <w:r w:rsidRPr="00D7523C">
        <w:t>ExTL</w:t>
      </w:r>
      <w:proofErr w:type="spellEnd"/>
      <w:r w:rsidRPr="00D7523C">
        <w:t xml:space="preserve"> technical competency records as being qualified to conduct testing to the requirements of the relevant test </w:t>
      </w:r>
      <w:r w:rsidR="0091393C" w:rsidRPr="00D7523C">
        <w:t>standard.</w:t>
      </w:r>
    </w:p>
    <w:p w14:paraId="1B4895CF" w14:textId="688951A5" w:rsidR="00894AB8" w:rsidRPr="004C7285" w:rsidRDefault="00A1651C" w:rsidP="004C7285">
      <w:pPr>
        <w:pStyle w:val="Heading2"/>
      </w:pPr>
      <w:bookmarkStart w:id="43" w:name="_Toc146102577"/>
      <w:r w:rsidRPr="004C7285">
        <w:t>P</w:t>
      </w:r>
      <w:r w:rsidR="00894AB8" w:rsidRPr="004C7285">
        <w:t>ublic</w:t>
      </w:r>
      <w:bookmarkEnd w:id="43"/>
    </w:p>
    <w:p w14:paraId="6A92C2D0" w14:textId="15A64454" w:rsidR="00894AB8" w:rsidRDefault="00894AB8" w:rsidP="00894AB8">
      <w:pPr>
        <w:pStyle w:val="TERM-definition"/>
        <w:widowControl w:val="0"/>
      </w:pPr>
      <w:r>
        <w:t xml:space="preserve">may be an end-user, manufacturer or regulator that may wish to access the </w:t>
      </w:r>
      <w:r w:rsidR="00704540">
        <w:t xml:space="preserve">public view of the </w:t>
      </w:r>
      <w:r>
        <w:t>ND matrix.</w:t>
      </w:r>
    </w:p>
    <w:p w14:paraId="2A444CC6" w14:textId="77777777" w:rsidR="00D42F42" w:rsidRDefault="00D42F42" w:rsidP="00D42F42">
      <w:pPr>
        <w:pStyle w:val="TERM"/>
      </w:pPr>
    </w:p>
    <w:p w14:paraId="146A8A0A" w14:textId="77777777" w:rsidR="00D42F42" w:rsidRPr="00D42F42" w:rsidRDefault="00D42F42" w:rsidP="00D42F42">
      <w:pPr>
        <w:pStyle w:val="TERM-definition"/>
      </w:pPr>
    </w:p>
    <w:p w14:paraId="167D6779" w14:textId="5C664704" w:rsidR="00F95EC5" w:rsidRPr="00D7523C" w:rsidRDefault="00A93DFC" w:rsidP="00AD4982">
      <w:pPr>
        <w:pStyle w:val="Heading1"/>
        <w:widowControl w:val="0"/>
        <w:numPr>
          <w:ilvl w:val="0"/>
          <w:numId w:val="23"/>
        </w:numPr>
      </w:pPr>
      <w:bookmarkStart w:id="44" w:name="_Toc146102578"/>
      <w:r>
        <w:lastRenderedPageBreak/>
        <w:t>IECEx On-line Bulletin</w:t>
      </w:r>
      <w:bookmarkEnd w:id="44"/>
      <w:r>
        <w:t xml:space="preserve"> </w:t>
      </w:r>
    </w:p>
    <w:p w14:paraId="377BF1E0" w14:textId="77777777" w:rsidR="00DA64EC" w:rsidRPr="00DA64EC" w:rsidRDefault="00DA64EC" w:rsidP="00AD4982">
      <w:pPr>
        <w:pStyle w:val="ListParagraph"/>
        <w:widowControl w:val="0"/>
        <w:numPr>
          <w:ilvl w:val="0"/>
          <w:numId w:val="19"/>
        </w:numPr>
        <w:suppressAutoHyphens/>
        <w:snapToGrid w:val="0"/>
        <w:spacing w:before="200" w:after="200"/>
        <w:ind w:left="0"/>
        <w:jc w:val="left"/>
        <w:outlineLvl w:val="0"/>
        <w:rPr>
          <w:b/>
          <w:bCs/>
          <w:vanish/>
          <w:sz w:val="22"/>
          <w:szCs w:val="22"/>
        </w:rPr>
      </w:pPr>
      <w:bookmarkStart w:id="45" w:name="_Toc60846871"/>
      <w:bookmarkStart w:id="46" w:name="_Toc62727127"/>
      <w:bookmarkStart w:id="47" w:name="_Ref519863707"/>
    </w:p>
    <w:p w14:paraId="63F74454" w14:textId="30CC8160" w:rsidR="00882728" w:rsidRDefault="00A93DFC" w:rsidP="00DA64EC">
      <w:pPr>
        <w:pStyle w:val="Heading2"/>
        <w:keepNext w:val="0"/>
        <w:widowControl w:val="0"/>
      </w:pPr>
      <w:bookmarkStart w:id="48" w:name="_Toc146102579"/>
      <w:bookmarkEnd w:id="45"/>
      <w:bookmarkEnd w:id="46"/>
      <w:r>
        <w:t>Assessing the IECEx Bulletin – public vie</w:t>
      </w:r>
      <w:r w:rsidR="00704540">
        <w:t>w</w:t>
      </w:r>
      <w:bookmarkEnd w:id="48"/>
    </w:p>
    <w:p w14:paraId="081B3F49" w14:textId="45F7E3C4" w:rsidR="006429A1" w:rsidRPr="006429A1" w:rsidRDefault="006429A1" w:rsidP="006429A1">
      <w:pPr>
        <w:pStyle w:val="PARAGRAPH"/>
      </w:pPr>
      <w:r>
        <w:t xml:space="preserve">Visit the IECEx Website - </w:t>
      </w:r>
      <w:hyperlink r:id="rId43" w:history="1">
        <w:r w:rsidRPr="006429A1">
          <w:rPr>
            <w:rStyle w:val="Hyperlink"/>
          </w:rPr>
          <w:t>https://www.iecex.com/</w:t>
        </w:r>
      </w:hyperlink>
      <w:r>
        <w:t xml:space="preserve"> </w:t>
      </w:r>
    </w:p>
    <w:p w14:paraId="34367819" w14:textId="4616456F" w:rsidR="00D42F42" w:rsidRPr="00D42F42" w:rsidRDefault="0094430F" w:rsidP="00D42F42">
      <w:pPr>
        <w:pStyle w:val="PARAGRAPH"/>
      </w:pPr>
      <w:r>
        <w:rPr>
          <w:noProof/>
        </w:rPr>
        <w:drawing>
          <wp:inline distT="0" distB="0" distL="0" distR="0" wp14:anchorId="0C2D4FF7" wp14:editId="2089D55F">
            <wp:extent cx="5851779" cy="3705225"/>
            <wp:effectExtent l="0" t="0" r="0" b="0"/>
            <wp:docPr id="1885440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40873" name="Picture 1"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3164" cy="3712434"/>
                    </a:xfrm>
                    <a:prstGeom prst="rect">
                      <a:avLst/>
                    </a:prstGeom>
                    <a:noFill/>
                    <a:ln>
                      <a:noFill/>
                    </a:ln>
                  </pic:spPr>
                </pic:pic>
              </a:graphicData>
            </a:graphic>
          </wp:inline>
        </w:drawing>
      </w:r>
    </w:p>
    <w:p w14:paraId="04E74A36" w14:textId="1B1A20BD" w:rsidR="00BB6F6A" w:rsidRDefault="00B10822" w:rsidP="00315D26">
      <w:pPr>
        <w:pStyle w:val="PARAGRAPH"/>
        <w:jc w:val="left"/>
        <w:rPr>
          <w:sz w:val="18"/>
          <w:szCs w:val="18"/>
        </w:rPr>
      </w:pPr>
      <w:r>
        <w:rPr>
          <w:noProof/>
          <w:sz w:val="18"/>
          <w:szCs w:val="18"/>
        </w:rPr>
        <mc:AlternateContent>
          <mc:Choice Requires="wps">
            <w:drawing>
              <wp:anchor distT="0" distB="0" distL="114300" distR="114300" simplePos="0" relativeHeight="251706386" behindDoc="0" locked="0" layoutInCell="1" allowOverlap="1" wp14:anchorId="5466AA7B" wp14:editId="72335189">
                <wp:simplePos x="0" y="0"/>
                <wp:positionH relativeFrom="column">
                  <wp:posOffset>1845817</wp:posOffset>
                </wp:positionH>
                <wp:positionV relativeFrom="paragraph">
                  <wp:posOffset>2949320</wp:posOffset>
                </wp:positionV>
                <wp:extent cx="45719" cy="1022604"/>
                <wp:effectExtent l="76200" t="38100" r="50165" b="25400"/>
                <wp:wrapNone/>
                <wp:docPr id="512790575" name="Straight Arrow Connector 5"/>
                <wp:cNvGraphicFramePr/>
                <a:graphic xmlns:a="http://schemas.openxmlformats.org/drawingml/2006/main">
                  <a:graphicData uri="http://schemas.microsoft.com/office/word/2010/wordprocessingShape">
                    <wps:wsp>
                      <wps:cNvCnPr/>
                      <wps:spPr>
                        <a:xfrm flipH="1" flipV="1">
                          <a:off x="0" y="0"/>
                          <a:ext cx="45719" cy="102260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B9FC770" id="_x0000_t32" coordsize="21600,21600" o:spt="32" o:oned="t" path="m,l21600,21600e" filled="f">
                <v:path arrowok="t" fillok="f" o:connecttype="none"/>
                <o:lock v:ext="edit" shapetype="t"/>
              </v:shapetype>
              <v:shape id="Straight Arrow Connector 5" o:spid="_x0000_s1026" type="#_x0000_t32" style="position:absolute;margin-left:145.35pt;margin-top:232.25pt;width:3.6pt;height:80.5pt;flip:x y;z-index:251706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" strokecolor="#bc4542 [3045]">
                <v:stroke endarrow="block"/>
              </v:shape>
            </w:pict>
          </mc:Fallback>
        </mc:AlternateContent>
      </w:r>
      <w:r w:rsidR="00315D26" w:rsidRPr="00315D26">
        <w:rPr>
          <w:noProof/>
          <w:sz w:val="18"/>
          <w:szCs w:val="18"/>
        </w:rPr>
        <w:drawing>
          <wp:anchor distT="0" distB="0" distL="114300" distR="114300" simplePos="0" relativeHeight="251705362" behindDoc="0" locked="0" layoutInCell="1" allowOverlap="1" wp14:anchorId="37AEA46E" wp14:editId="079ADC62">
            <wp:simplePos x="0" y="0"/>
            <wp:positionH relativeFrom="column">
              <wp:posOffset>-36576</wp:posOffset>
            </wp:positionH>
            <wp:positionV relativeFrom="paragraph">
              <wp:posOffset>541782</wp:posOffset>
            </wp:positionV>
            <wp:extent cx="5888355" cy="2914015"/>
            <wp:effectExtent l="0" t="0" r="0" b="635"/>
            <wp:wrapSquare wrapText="bothSides"/>
            <wp:docPr id="1246195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95249" name="Picture 1"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888355" cy="2914015"/>
                    </a:xfrm>
                    <a:prstGeom prst="rect">
                      <a:avLst/>
                    </a:prstGeom>
                  </pic:spPr>
                </pic:pic>
              </a:graphicData>
            </a:graphic>
            <wp14:sizeRelH relativeFrom="margin">
              <wp14:pctWidth>0</wp14:pctWidth>
            </wp14:sizeRelH>
            <wp14:sizeRelV relativeFrom="margin">
              <wp14:pctHeight>0</wp14:pctHeight>
            </wp14:sizeRelV>
          </wp:anchor>
        </w:drawing>
      </w:r>
      <w:r w:rsidR="006429A1">
        <w:rPr>
          <w:sz w:val="18"/>
          <w:szCs w:val="18"/>
        </w:rPr>
        <w:t xml:space="preserve">The On-line Bulletin matrix view below lists all of Standards operated by the IECEx and </w:t>
      </w:r>
      <w:r w:rsidR="001E2055">
        <w:rPr>
          <w:sz w:val="18"/>
          <w:szCs w:val="18"/>
        </w:rPr>
        <w:t>includes</w:t>
      </w:r>
      <w:r w:rsidR="006429A1">
        <w:rPr>
          <w:sz w:val="18"/>
          <w:szCs w:val="18"/>
        </w:rPr>
        <w:t xml:space="preserve"> editions for each Standard. </w:t>
      </w:r>
      <w:r w:rsidR="00315D26">
        <w:rPr>
          <w:sz w:val="18"/>
          <w:szCs w:val="18"/>
        </w:rPr>
        <w:t>General i</w:t>
      </w:r>
      <w:r w:rsidR="006429A1">
        <w:rPr>
          <w:sz w:val="18"/>
          <w:szCs w:val="18"/>
        </w:rPr>
        <w:t>nstructions to view matrix</w:t>
      </w:r>
      <w:r w:rsidR="00315D26">
        <w:rPr>
          <w:sz w:val="18"/>
          <w:szCs w:val="18"/>
        </w:rPr>
        <w:t xml:space="preserve"> information</w:t>
      </w:r>
      <w:r w:rsidR="006429A1">
        <w:rPr>
          <w:sz w:val="18"/>
          <w:szCs w:val="18"/>
        </w:rPr>
        <w:t xml:space="preserve"> </w:t>
      </w:r>
      <w:r w:rsidR="001E2055">
        <w:rPr>
          <w:sz w:val="18"/>
          <w:szCs w:val="18"/>
        </w:rPr>
        <w:t>is</w:t>
      </w:r>
      <w:r w:rsidR="006429A1">
        <w:rPr>
          <w:sz w:val="18"/>
          <w:szCs w:val="18"/>
        </w:rPr>
        <w:t xml:space="preserve"> included in the header of the matrix.</w:t>
      </w:r>
      <w:r w:rsidR="00315D26">
        <w:rPr>
          <w:sz w:val="18"/>
          <w:szCs w:val="18"/>
        </w:rPr>
        <w:t xml:space="preserve"> Detailed information </w:t>
      </w:r>
      <w:proofErr w:type="gramStart"/>
      <w:r w:rsidR="00315D26">
        <w:rPr>
          <w:sz w:val="18"/>
          <w:szCs w:val="18"/>
        </w:rPr>
        <w:t>is located in</w:t>
      </w:r>
      <w:proofErr w:type="gramEnd"/>
      <w:r w:rsidR="00315D26">
        <w:rPr>
          <w:sz w:val="18"/>
          <w:szCs w:val="18"/>
        </w:rPr>
        <w:t xml:space="preserve"> OD 211 (this document).</w:t>
      </w:r>
    </w:p>
    <w:p w14:paraId="393E3B34" w14:textId="11295F91" w:rsidR="00B551F7" w:rsidRDefault="00B551F7" w:rsidP="00315D26">
      <w:pPr>
        <w:pStyle w:val="PARAGRAPH"/>
        <w:jc w:val="left"/>
        <w:rPr>
          <w:i/>
          <w:iCs/>
          <w:sz w:val="18"/>
          <w:szCs w:val="18"/>
        </w:rPr>
      </w:pPr>
      <w:r>
        <w:rPr>
          <w:i/>
          <w:iCs/>
          <w:sz w:val="18"/>
          <w:szCs w:val="18"/>
        </w:rPr>
        <w:t xml:space="preserve">If </w:t>
      </w:r>
      <w:r w:rsidR="00315D26">
        <w:rPr>
          <w:i/>
          <w:iCs/>
          <w:sz w:val="18"/>
          <w:szCs w:val="18"/>
        </w:rPr>
        <w:t>‘N</w:t>
      </w:r>
      <w:r>
        <w:rPr>
          <w:i/>
          <w:iCs/>
          <w:sz w:val="18"/>
          <w:szCs w:val="18"/>
        </w:rPr>
        <w:t>o response</w:t>
      </w:r>
      <w:r w:rsidR="00315D26">
        <w:rPr>
          <w:i/>
          <w:iCs/>
          <w:sz w:val="18"/>
          <w:szCs w:val="18"/>
        </w:rPr>
        <w:t>’</w:t>
      </w:r>
      <w:r>
        <w:rPr>
          <w:i/>
          <w:iCs/>
          <w:sz w:val="18"/>
          <w:szCs w:val="18"/>
        </w:rPr>
        <w:t xml:space="preserve"> icon is displayed, then the IECEx Member Body (MB) is yet to enter information. </w:t>
      </w:r>
      <w:hyperlink r:id="rId46" w:history="1">
        <w:r w:rsidRPr="00B551F7">
          <w:rPr>
            <w:rStyle w:val="Hyperlink"/>
            <w:i/>
            <w:iCs/>
            <w:sz w:val="18"/>
            <w:szCs w:val="18"/>
          </w:rPr>
          <w:t>Contact MB</w:t>
        </w:r>
      </w:hyperlink>
      <w:r>
        <w:rPr>
          <w:i/>
          <w:iCs/>
          <w:sz w:val="18"/>
          <w:szCs w:val="18"/>
        </w:rPr>
        <w:t xml:space="preserve"> for further information.</w:t>
      </w:r>
    </w:p>
    <w:p w14:paraId="4A420A03" w14:textId="3BDDC04E" w:rsidR="00B10822" w:rsidRPr="00B10822" w:rsidRDefault="00B10822" w:rsidP="00B10822">
      <w:pPr>
        <w:pStyle w:val="PARAGRAPH"/>
        <w:jc w:val="left"/>
        <w:rPr>
          <w:b/>
          <w:bCs/>
          <w:sz w:val="18"/>
          <w:szCs w:val="18"/>
        </w:rPr>
      </w:pPr>
      <w:r w:rsidRPr="00B10822">
        <w:rPr>
          <w:b/>
          <w:bCs/>
          <w:sz w:val="18"/>
          <w:szCs w:val="18"/>
        </w:rPr>
        <w:t>In public view, clicking on full acceptance provides the following (see screenshot below):</w:t>
      </w:r>
    </w:p>
    <w:p w14:paraId="32AE636A" w14:textId="2F7F58FA" w:rsidR="00C505A7" w:rsidRPr="00B10822" w:rsidRDefault="00C505A7" w:rsidP="00B10822">
      <w:pPr>
        <w:pStyle w:val="PARAGRAPH"/>
        <w:rPr>
          <w:sz w:val="18"/>
          <w:szCs w:val="18"/>
        </w:rPr>
      </w:pPr>
    </w:p>
    <w:p w14:paraId="7BBE1FBE" w14:textId="6D5A2B71" w:rsidR="00392E1A" w:rsidRDefault="00392E1A" w:rsidP="00B10822">
      <w:pPr>
        <w:pStyle w:val="PARAGRAPH"/>
        <w:ind w:left="510"/>
        <w:jc w:val="left"/>
        <w:rPr>
          <w:sz w:val="18"/>
          <w:szCs w:val="18"/>
        </w:rPr>
      </w:pPr>
      <w:r>
        <w:rPr>
          <w:noProof/>
        </w:rPr>
        <w:drawing>
          <wp:inline distT="0" distB="0" distL="0" distR="0" wp14:anchorId="3FCED337" wp14:editId="2C393AE3">
            <wp:extent cx="4614545" cy="1682496"/>
            <wp:effectExtent l="0" t="0" r="0" b="0"/>
            <wp:docPr id="528507981"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07981" name="Picture 5" descr="A screen 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526" cy="1687958"/>
                    </a:xfrm>
                    <a:prstGeom prst="rect">
                      <a:avLst/>
                    </a:prstGeom>
                    <a:noFill/>
                    <a:ln>
                      <a:noFill/>
                    </a:ln>
                  </pic:spPr>
                </pic:pic>
              </a:graphicData>
            </a:graphic>
          </wp:inline>
        </w:drawing>
      </w:r>
    </w:p>
    <w:p w14:paraId="68C1A7F2" w14:textId="78A885E5" w:rsidR="00B10822" w:rsidRPr="00392E1A" w:rsidRDefault="001F5E94" w:rsidP="00B10822">
      <w:pPr>
        <w:pStyle w:val="PARAGRAPH"/>
        <w:rPr>
          <w:i/>
          <w:iCs/>
          <w:sz w:val="18"/>
          <w:szCs w:val="18"/>
        </w:rPr>
      </w:pPr>
      <w:r>
        <w:rPr>
          <w:b/>
          <w:bCs/>
          <w:noProof/>
          <w:sz w:val="18"/>
          <w:szCs w:val="18"/>
        </w:rPr>
        <mc:AlternateContent>
          <mc:Choice Requires="wps">
            <w:drawing>
              <wp:anchor distT="0" distB="0" distL="114300" distR="114300" simplePos="0" relativeHeight="251708434" behindDoc="0" locked="0" layoutInCell="1" allowOverlap="1" wp14:anchorId="45566F1F" wp14:editId="517A373D">
                <wp:simplePos x="0" y="0"/>
                <wp:positionH relativeFrom="column">
                  <wp:posOffset>2312162</wp:posOffset>
                </wp:positionH>
                <wp:positionV relativeFrom="paragraph">
                  <wp:posOffset>3122549</wp:posOffset>
                </wp:positionV>
                <wp:extent cx="329184" cy="999744"/>
                <wp:effectExtent l="38100" t="38100" r="33020" b="29210"/>
                <wp:wrapNone/>
                <wp:docPr id="385002790" name="Straight Arrow Connector 7"/>
                <wp:cNvGraphicFramePr/>
                <a:graphic xmlns:a="http://schemas.openxmlformats.org/drawingml/2006/main">
                  <a:graphicData uri="http://schemas.microsoft.com/office/word/2010/wordprocessingShape">
                    <wps:wsp>
                      <wps:cNvCnPr/>
                      <wps:spPr>
                        <a:xfrm flipH="1" flipV="1">
                          <a:off x="0" y="0"/>
                          <a:ext cx="329184" cy="99974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w:pict>
              <v:shape w14:anchorId="72D7EE5C" id="Straight Arrow Connector 7" o:spid="_x0000_s1026" type="#_x0000_t32" style="position:absolute;margin-left:182.05pt;margin-top:245.85pt;width:25.9pt;height:78.7pt;flip:x y;z-index:2517084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" strokecolor="#bc4542 [3045]">
                <v:stroke endarrow="block"/>
              </v:shape>
            </w:pict>
          </mc:Fallback>
        </mc:AlternateContent>
      </w:r>
      <w:r w:rsidR="00B10822" w:rsidRPr="00B10822">
        <w:rPr>
          <w:b/>
          <w:bCs/>
          <w:noProof/>
          <w:sz w:val="18"/>
          <w:szCs w:val="18"/>
        </w:rPr>
        <w:drawing>
          <wp:anchor distT="0" distB="0" distL="114300" distR="114300" simplePos="0" relativeHeight="251707410" behindDoc="0" locked="0" layoutInCell="1" allowOverlap="1" wp14:anchorId="3721CB55" wp14:editId="7429895A">
            <wp:simplePos x="0" y="0"/>
            <wp:positionH relativeFrom="column">
              <wp:posOffset>-212090</wp:posOffset>
            </wp:positionH>
            <wp:positionV relativeFrom="paragraph">
              <wp:posOffset>385445</wp:posOffset>
            </wp:positionV>
            <wp:extent cx="6272530" cy="3350895"/>
            <wp:effectExtent l="0" t="0" r="0" b="1905"/>
            <wp:wrapSquare wrapText="bothSides"/>
            <wp:docPr id="790607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07874" name="Picture 1"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272530" cy="3350895"/>
                    </a:xfrm>
                    <a:prstGeom prst="rect">
                      <a:avLst/>
                    </a:prstGeom>
                  </pic:spPr>
                </pic:pic>
              </a:graphicData>
            </a:graphic>
            <wp14:sizeRelH relativeFrom="margin">
              <wp14:pctWidth>0</wp14:pctWidth>
            </wp14:sizeRelH>
          </wp:anchor>
        </w:drawing>
      </w:r>
      <w:r w:rsidR="00B10822" w:rsidRPr="00B10822">
        <w:rPr>
          <w:b/>
          <w:bCs/>
          <w:sz w:val="18"/>
          <w:szCs w:val="18"/>
        </w:rPr>
        <w:t>In public view, clicking on N</w:t>
      </w:r>
      <w:r w:rsidR="005E53C1">
        <w:rPr>
          <w:b/>
          <w:bCs/>
          <w:sz w:val="18"/>
          <w:szCs w:val="18"/>
        </w:rPr>
        <w:t>ational Difference</w:t>
      </w:r>
      <w:r w:rsidR="00B10822" w:rsidRPr="00B10822">
        <w:rPr>
          <w:b/>
          <w:bCs/>
          <w:sz w:val="18"/>
          <w:szCs w:val="18"/>
        </w:rPr>
        <w:t xml:space="preserve"> provides the following</w:t>
      </w:r>
      <w:r w:rsidR="005E53C1">
        <w:rPr>
          <w:b/>
          <w:bCs/>
          <w:sz w:val="18"/>
          <w:szCs w:val="18"/>
        </w:rPr>
        <w:t xml:space="preserve"> (example)</w:t>
      </w:r>
      <w:r w:rsidR="00B10822" w:rsidRPr="00392E1A">
        <w:rPr>
          <w:i/>
          <w:iCs/>
          <w:sz w:val="18"/>
          <w:szCs w:val="18"/>
        </w:rPr>
        <w:t>:</w:t>
      </w:r>
    </w:p>
    <w:p w14:paraId="6384B872" w14:textId="5AEF55DF" w:rsidR="00F81B1D" w:rsidRPr="00B10822" w:rsidRDefault="00F81B1D" w:rsidP="00B10822">
      <w:pPr>
        <w:pStyle w:val="PARAGRAPH"/>
        <w:ind w:left="510"/>
        <w:jc w:val="left"/>
        <w:rPr>
          <w:sz w:val="18"/>
          <w:szCs w:val="18"/>
        </w:rPr>
      </w:pPr>
    </w:p>
    <w:p w14:paraId="58FEAEF0" w14:textId="363E008C" w:rsidR="00392E1A" w:rsidRDefault="00392E1A" w:rsidP="00392E1A">
      <w:pPr>
        <w:pStyle w:val="PARAGRAPH"/>
        <w:ind w:left="510"/>
        <w:rPr>
          <w:sz w:val="18"/>
          <w:szCs w:val="18"/>
        </w:rPr>
      </w:pPr>
      <w:r>
        <w:rPr>
          <w:noProof/>
        </w:rPr>
        <w:drawing>
          <wp:inline distT="0" distB="0" distL="0" distR="0" wp14:anchorId="6B33E2B5" wp14:editId="69043D67">
            <wp:extent cx="4765802" cy="2385528"/>
            <wp:effectExtent l="0" t="0" r="0" b="0"/>
            <wp:docPr id="2021383108" name="Picture 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83108" name="Picture 6" descr="A screenshot of a documen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0812" cy="2393041"/>
                    </a:xfrm>
                    <a:prstGeom prst="rect">
                      <a:avLst/>
                    </a:prstGeom>
                    <a:noFill/>
                    <a:ln>
                      <a:noFill/>
                    </a:ln>
                  </pic:spPr>
                </pic:pic>
              </a:graphicData>
            </a:graphic>
          </wp:inline>
        </w:drawing>
      </w:r>
    </w:p>
    <w:p w14:paraId="77510019" w14:textId="35AC24DA" w:rsidR="00C422BE" w:rsidRDefault="00C422BE" w:rsidP="00CB2D57">
      <w:pPr>
        <w:pStyle w:val="Heading2"/>
      </w:pPr>
      <w:bookmarkStart w:id="49" w:name="_Toc146102580"/>
      <w:r>
        <w:lastRenderedPageBreak/>
        <w:t>Full access to the IECEx On-line Bulletin with login</w:t>
      </w:r>
      <w:bookmarkEnd w:id="49"/>
    </w:p>
    <w:p w14:paraId="4E403115" w14:textId="07004534" w:rsidR="00171A2E" w:rsidRDefault="002E4A98" w:rsidP="00C422BE">
      <w:pPr>
        <w:pStyle w:val="PARAGRAPH"/>
        <w:ind w:left="567"/>
      </w:pPr>
      <w:r>
        <w:t>Full access</w:t>
      </w:r>
      <w:r w:rsidR="00C422BE">
        <w:t xml:space="preserve"> to the</w:t>
      </w:r>
      <w:r>
        <w:t xml:space="preserve"> </w:t>
      </w:r>
      <w:hyperlink r:id="rId50" w:history="1">
        <w:r w:rsidRPr="00856DCC">
          <w:rPr>
            <w:rStyle w:val="Hyperlink"/>
          </w:rPr>
          <w:t>IECEx</w:t>
        </w:r>
        <w:r w:rsidR="00C422BE" w:rsidRPr="00856DCC">
          <w:rPr>
            <w:rStyle w:val="Hyperlink"/>
          </w:rPr>
          <w:t xml:space="preserve"> On-line Bulletin</w:t>
        </w:r>
      </w:hyperlink>
      <w:r w:rsidR="00856DCC">
        <w:t xml:space="preserve"> can be assessed by the Publication page or the Member Body page on the </w:t>
      </w:r>
      <w:hyperlink r:id="rId51" w:history="1">
        <w:r w:rsidR="00856DCC" w:rsidRPr="00856DCC">
          <w:rPr>
            <w:rStyle w:val="Hyperlink"/>
          </w:rPr>
          <w:t>IECEx website</w:t>
        </w:r>
      </w:hyperlink>
      <w:r w:rsidR="00856DCC">
        <w:t>.</w:t>
      </w:r>
      <w:r w:rsidR="00C422BE">
        <w:t xml:space="preserve"> </w:t>
      </w:r>
      <w:r w:rsidR="00856DCC">
        <w:t xml:space="preserve">Full access </w:t>
      </w:r>
      <w:r w:rsidR="00C422BE">
        <w:t>provides</w:t>
      </w:r>
      <w:r>
        <w:t xml:space="preserve"> all submitted information by the country Member Body or their delegate for Standards and their editions operated by the IECEx including </w:t>
      </w:r>
      <w:r w:rsidR="00C422BE">
        <w:t xml:space="preserve">national differences </w:t>
      </w:r>
      <w:r w:rsidR="00171A2E">
        <w:t>with</w:t>
      </w:r>
      <w:r w:rsidR="00C422BE">
        <w:t xml:space="preserve"> downloads if provided. </w:t>
      </w:r>
      <w:r w:rsidR="00856DCC">
        <w:t xml:space="preserve">Full </w:t>
      </w:r>
      <w:r>
        <w:t>access</w:t>
      </w:r>
      <w:r w:rsidR="00856DCC">
        <w:t xml:space="preserve"> to the IECEx On-line Bulletin</w:t>
      </w:r>
      <w:r>
        <w:t xml:space="preserve"> is provided to all Member Bodies, ExCBs and ExTLs, which is password protected.</w:t>
      </w:r>
      <w:r w:rsidR="00171A2E">
        <w:t xml:space="preserve"> Access to login rights can only occur after contacting the IECEx Secretariat with an email sent to </w:t>
      </w:r>
      <w:hyperlink r:id="rId52" w:history="1">
        <w:r w:rsidR="00171A2E" w:rsidRPr="00D01968">
          <w:rPr>
            <w:rStyle w:val="Hyperlink"/>
          </w:rPr>
          <w:t>info@iecex.com</w:t>
        </w:r>
      </w:hyperlink>
      <w:r w:rsidR="00171A2E">
        <w:t xml:space="preserve"> requesting login rights.  The email must include the following:</w:t>
      </w:r>
    </w:p>
    <w:p w14:paraId="5BC7DF94" w14:textId="10580DF6" w:rsidR="00171A2E" w:rsidRDefault="00171A2E" w:rsidP="00171A2E">
      <w:pPr>
        <w:pStyle w:val="PARAGRAPH"/>
        <w:ind w:left="1127"/>
      </w:pPr>
      <w:r>
        <w:t>Name:</w:t>
      </w:r>
      <w:r>
        <w:br/>
        <w:t>Position:</w:t>
      </w:r>
      <w:r>
        <w:br/>
        <w:t>*Company:</w:t>
      </w:r>
      <w:r>
        <w:br/>
        <w:t>Email Address:</w:t>
      </w:r>
    </w:p>
    <w:p w14:paraId="515433FC" w14:textId="0CEDFD5F" w:rsidR="00C422BE" w:rsidRPr="0007739C" w:rsidRDefault="00171A2E" w:rsidP="00C422BE">
      <w:pPr>
        <w:pStyle w:val="PARAGRAPH"/>
        <w:ind w:left="567"/>
        <w:rPr>
          <w:b/>
          <w:bCs/>
          <w:i/>
          <w:iCs/>
          <w:sz w:val="16"/>
          <w:szCs w:val="16"/>
        </w:rPr>
      </w:pPr>
      <w:r w:rsidRPr="0007739C">
        <w:rPr>
          <w:b/>
          <w:bCs/>
          <w:i/>
          <w:iCs/>
          <w:sz w:val="16"/>
          <w:szCs w:val="16"/>
        </w:rPr>
        <w:t xml:space="preserve">Note: Company includes MB, ExCB or </w:t>
      </w:r>
      <w:proofErr w:type="spellStart"/>
      <w:r w:rsidRPr="0007739C">
        <w:rPr>
          <w:b/>
          <w:bCs/>
          <w:i/>
          <w:iCs/>
          <w:sz w:val="16"/>
          <w:szCs w:val="16"/>
        </w:rPr>
        <w:t>ExTL</w:t>
      </w:r>
      <w:proofErr w:type="spellEnd"/>
      <w:r w:rsidRPr="0007739C">
        <w:rPr>
          <w:b/>
          <w:bCs/>
          <w:i/>
          <w:iCs/>
          <w:sz w:val="16"/>
          <w:szCs w:val="16"/>
        </w:rPr>
        <w:t xml:space="preserve"> that are members of the IECEx.</w:t>
      </w:r>
    </w:p>
    <w:p w14:paraId="11D13FDC" w14:textId="7D7E74BA" w:rsidR="00CB2D57" w:rsidRDefault="00CB2D57" w:rsidP="00C422BE">
      <w:pPr>
        <w:pStyle w:val="Heading2"/>
        <w:numPr>
          <w:ilvl w:val="0"/>
          <w:numId w:val="0"/>
        </w:numPr>
        <w:ind w:left="624"/>
      </w:pPr>
      <w:bookmarkStart w:id="50" w:name="_Toc146102581"/>
      <w:r>
        <w:t>Logging in</w:t>
      </w:r>
      <w:bookmarkEnd w:id="50"/>
      <w:r>
        <w:t xml:space="preserve"> </w:t>
      </w:r>
    </w:p>
    <w:bookmarkStart w:id="51" w:name="_Toc146102582"/>
    <w:p w14:paraId="45E67627" w14:textId="0E803257" w:rsidR="00CB2D57" w:rsidRDefault="00E82D9D" w:rsidP="00CB2D57">
      <w:pPr>
        <w:pStyle w:val="Heading2"/>
        <w:numPr>
          <w:ilvl w:val="0"/>
          <w:numId w:val="0"/>
        </w:numPr>
        <w:ind w:left="624"/>
        <w:rPr>
          <w:b w:val="0"/>
          <w:bCs w:val="0"/>
        </w:rPr>
      </w:pPr>
      <w:r>
        <w:rPr>
          <w:b w:val="0"/>
          <w:bCs w:val="0"/>
          <w:noProof/>
        </w:rPr>
        <mc:AlternateContent>
          <mc:Choice Requires="wps">
            <w:drawing>
              <wp:anchor distT="0" distB="0" distL="114300" distR="114300" simplePos="0" relativeHeight="251710482" behindDoc="0" locked="0" layoutInCell="1" allowOverlap="1" wp14:anchorId="6717DE63" wp14:editId="29E3E8EB">
                <wp:simplePos x="0" y="0"/>
                <wp:positionH relativeFrom="column">
                  <wp:posOffset>3098546</wp:posOffset>
                </wp:positionH>
                <wp:positionV relativeFrom="paragraph">
                  <wp:posOffset>208661</wp:posOffset>
                </wp:positionV>
                <wp:extent cx="2791968" cy="841248"/>
                <wp:effectExtent l="0" t="0" r="66040" b="73660"/>
                <wp:wrapNone/>
                <wp:docPr id="1511978023" name="Straight Arrow Connector 8"/>
                <wp:cNvGraphicFramePr/>
                <a:graphic xmlns:a="http://schemas.openxmlformats.org/drawingml/2006/main">
                  <a:graphicData uri="http://schemas.microsoft.com/office/word/2010/wordprocessingShape">
                    <wps:wsp>
                      <wps:cNvCnPr/>
                      <wps:spPr>
                        <a:xfrm>
                          <a:off x="0" y="0"/>
                          <a:ext cx="2791968" cy="8412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w:pict>
              <v:shape w14:anchorId="6D4AE6DF" id="Straight Arrow Connector 8" o:spid="_x0000_s1026" type="#_x0000_t32" style="position:absolute;margin-left:244pt;margin-top:16.45pt;width:219.85pt;height:66.25pt;z-index:2517104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" strokecolor="#bc4542 [3045]">
                <v:stroke endarrow="block"/>
              </v:shape>
            </w:pict>
          </mc:Fallback>
        </mc:AlternateContent>
      </w:r>
      <w:r w:rsidR="00CB2D57">
        <w:rPr>
          <w:b w:val="0"/>
          <w:bCs w:val="0"/>
        </w:rPr>
        <w:t>Go to the IECEx On-line Bulletin, click “</w:t>
      </w:r>
      <w:r w:rsidR="006F4590">
        <w:rPr>
          <w:b w:val="0"/>
          <w:bCs w:val="0"/>
        </w:rPr>
        <w:t>Login</w:t>
      </w:r>
      <w:r w:rsidR="00CB2D57">
        <w:rPr>
          <w:b w:val="0"/>
          <w:bCs w:val="0"/>
        </w:rPr>
        <w:t xml:space="preserve">” button on the top </w:t>
      </w:r>
      <w:r w:rsidR="0091393C">
        <w:rPr>
          <w:b w:val="0"/>
          <w:bCs w:val="0"/>
        </w:rPr>
        <w:t>right-hand</w:t>
      </w:r>
      <w:r w:rsidR="00CB2D57">
        <w:rPr>
          <w:b w:val="0"/>
          <w:bCs w:val="0"/>
        </w:rPr>
        <w:t xml:space="preserve"> side of the page. Fill in your username and password and click on the blue “</w:t>
      </w:r>
      <w:r w:rsidR="006F4590">
        <w:rPr>
          <w:b w:val="0"/>
          <w:bCs w:val="0"/>
        </w:rPr>
        <w:t>Login</w:t>
      </w:r>
      <w:r w:rsidR="00CB2D57">
        <w:rPr>
          <w:b w:val="0"/>
          <w:bCs w:val="0"/>
        </w:rPr>
        <w:t>” button.</w:t>
      </w:r>
      <w:bookmarkEnd w:id="51"/>
    </w:p>
    <w:p w14:paraId="0664513A" w14:textId="2C6CFC53" w:rsidR="00A525D0" w:rsidRDefault="00E82D9D" w:rsidP="00171A2E">
      <w:pPr>
        <w:pStyle w:val="PARAGRAPH"/>
        <w:ind w:left="567" w:firstLine="3"/>
      </w:pPr>
      <w:r w:rsidRPr="00E82D9D">
        <w:rPr>
          <w:noProof/>
        </w:rPr>
        <w:drawing>
          <wp:anchor distT="0" distB="0" distL="114300" distR="114300" simplePos="0" relativeHeight="251709458" behindDoc="0" locked="0" layoutInCell="1" allowOverlap="1" wp14:anchorId="4326DACA" wp14:editId="219CECB8">
            <wp:simplePos x="0" y="0"/>
            <wp:positionH relativeFrom="column">
              <wp:posOffset>-273050</wp:posOffset>
            </wp:positionH>
            <wp:positionV relativeFrom="paragraph">
              <wp:posOffset>545465</wp:posOffset>
            </wp:positionV>
            <wp:extent cx="6400800" cy="3351530"/>
            <wp:effectExtent l="0" t="0" r="0" b="1270"/>
            <wp:wrapSquare wrapText="bothSides"/>
            <wp:docPr id="20999937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93750" name="Picture 1"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400800" cy="3351530"/>
                    </a:xfrm>
                    <a:prstGeom prst="rect">
                      <a:avLst/>
                    </a:prstGeom>
                  </pic:spPr>
                </pic:pic>
              </a:graphicData>
            </a:graphic>
            <wp14:sizeRelH relativeFrom="margin">
              <wp14:pctWidth>0</wp14:pctWidth>
            </wp14:sizeRelH>
          </wp:anchor>
        </w:drawing>
      </w:r>
      <w:r w:rsidR="00A525D0">
        <w:t xml:space="preserve">You can now access all secure material </w:t>
      </w:r>
      <w:r w:rsidR="00171A2E">
        <w:t>in the IECEx On-line Bulletin that has been provided by the IECEx Member Body or delegate.</w:t>
      </w:r>
    </w:p>
    <w:p w14:paraId="2263ABF6" w14:textId="421EA356" w:rsidR="00A525D0" w:rsidRDefault="00A525D0" w:rsidP="00A525D0">
      <w:pPr>
        <w:pStyle w:val="PARAGRAPH"/>
      </w:pPr>
    </w:p>
    <w:p w14:paraId="00CD3B6F" w14:textId="6EFA9BD4" w:rsidR="00A45006" w:rsidRDefault="00A45006" w:rsidP="00A525D0">
      <w:pPr>
        <w:pStyle w:val="PARAGRAPH"/>
      </w:pPr>
      <w:r>
        <w:rPr>
          <w:noProof/>
        </w:rPr>
        <w:lastRenderedPageBreak/>
        <w:drawing>
          <wp:inline distT="0" distB="0" distL="0" distR="0" wp14:anchorId="3B9858ED" wp14:editId="23D5FE01">
            <wp:extent cx="3615182" cy="2469927"/>
            <wp:effectExtent l="0" t="0" r="4445" b="6985"/>
            <wp:docPr id="4196329" name="Picture 8"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29" name="Picture 8" descr="A screenshot of a login box&#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4503" cy="2476295"/>
                    </a:xfrm>
                    <a:prstGeom prst="rect">
                      <a:avLst/>
                    </a:prstGeom>
                    <a:noFill/>
                    <a:ln>
                      <a:noFill/>
                    </a:ln>
                  </pic:spPr>
                </pic:pic>
              </a:graphicData>
            </a:graphic>
          </wp:inline>
        </w:drawing>
      </w:r>
    </w:p>
    <w:p w14:paraId="025579DC" w14:textId="45F714E3" w:rsidR="00856DCC" w:rsidRDefault="00856DCC" w:rsidP="00856DCC">
      <w:pPr>
        <w:pStyle w:val="PARAGRAPH"/>
      </w:pPr>
      <w:r>
        <w:t xml:space="preserve">The login password can be reset automatically (if forgotten) or changed at any time by clicking ‘I’ve lost my </w:t>
      </w:r>
      <w:r w:rsidR="0091393C">
        <w:t>password’.</w:t>
      </w:r>
    </w:p>
    <w:p w14:paraId="18C1180A" w14:textId="59B7FBE7" w:rsidR="003B43E4" w:rsidRDefault="003C66AA" w:rsidP="003B43E4">
      <w:pPr>
        <w:pStyle w:val="PARAGRAPH"/>
        <w:contextualSpacing/>
      </w:pPr>
      <w:r>
        <w:t xml:space="preserve">Once logged in, simply click on the Standard and </w:t>
      </w:r>
      <w:r w:rsidR="003B43E4">
        <w:t xml:space="preserve">Edition of the Standard with the corresponding country to view submitted information. As noted in the IECEx On-line Bulletin, header instructions, when the bulletin matrix is in the collapsed view, only the status of the latest edition is displayed. Expand the accordion button </w:t>
      </w:r>
      <w:r w:rsidR="003B43E4" w:rsidRPr="003B43E4">
        <w:rPr>
          <w:noProof/>
          <w:vertAlign w:val="subscript"/>
        </w:rPr>
        <w:drawing>
          <wp:inline distT="0" distB="0" distL="0" distR="0" wp14:anchorId="32C6B939" wp14:editId="385BA7A9">
            <wp:extent cx="219710" cy="182880"/>
            <wp:effectExtent l="0" t="0" r="8890" b="7620"/>
            <wp:docPr id="194353727" name="Picture 194353727" descr="A black arrow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34308" name="Picture 9" descr="A black arrow on a white backgroun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r w:rsidR="003B43E4">
        <w:t xml:space="preserve"> see full content of all editions submitted. </w:t>
      </w:r>
    </w:p>
    <w:p w14:paraId="6A55FDDA" w14:textId="55012DD7" w:rsidR="003B43E4" w:rsidRDefault="003B43E4" w:rsidP="00A525D0">
      <w:pPr>
        <w:pStyle w:val="PARAGRAPH"/>
      </w:pPr>
    </w:p>
    <w:p w14:paraId="6F8BF685" w14:textId="27CEED80" w:rsidR="001E2108" w:rsidRDefault="001E2108" w:rsidP="001E2108">
      <w:pPr>
        <w:pStyle w:val="Heading3"/>
      </w:pPr>
      <w:r>
        <w:t>Presentation v</w:t>
      </w:r>
      <w:r w:rsidR="00C42CD5" w:rsidRPr="00C42CD5">
        <w:t xml:space="preserve">iews of the </w:t>
      </w:r>
      <w:r>
        <w:t xml:space="preserve">On-line </w:t>
      </w:r>
      <w:r w:rsidR="00C42CD5" w:rsidRPr="00C42CD5">
        <w:t>Bulletin</w:t>
      </w:r>
    </w:p>
    <w:p w14:paraId="1F41DB4E" w14:textId="11677A26" w:rsidR="00C42CD5" w:rsidRPr="001E2108" w:rsidRDefault="001E2108" w:rsidP="001E2108">
      <w:pPr>
        <w:pStyle w:val="Heading3"/>
        <w:numPr>
          <w:ilvl w:val="0"/>
          <w:numId w:val="0"/>
        </w:numPr>
        <w:rPr>
          <w:b w:val="0"/>
          <w:bCs w:val="0"/>
        </w:rPr>
      </w:pPr>
      <w:r>
        <w:rPr>
          <w:noProof/>
        </w:rPr>
        <mc:AlternateContent>
          <mc:Choice Requires="wps">
            <w:drawing>
              <wp:anchor distT="0" distB="0" distL="114300" distR="114300" simplePos="0" relativeHeight="251699218" behindDoc="0" locked="0" layoutInCell="1" allowOverlap="1" wp14:anchorId="0E1ABE08" wp14:editId="33C16935">
                <wp:simplePos x="0" y="0"/>
                <wp:positionH relativeFrom="column">
                  <wp:posOffset>836930</wp:posOffset>
                </wp:positionH>
                <wp:positionV relativeFrom="paragraph">
                  <wp:posOffset>329565</wp:posOffset>
                </wp:positionV>
                <wp:extent cx="518160" cy="1182624"/>
                <wp:effectExtent l="38100" t="0" r="34290" b="55880"/>
                <wp:wrapNone/>
                <wp:docPr id="593100296" name="Straight Arrow Connector 15"/>
                <wp:cNvGraphicFramePr/>
                <a:graphic xmlns:a="http://schemas.openxmlformats.org/drawingml/2006/main">
                  <a:graphicData uri="http://schemas.microsoft.com/office/word/2010/wordprocessingShape">
                    <wps:wsp>
                      <wps:cNvCnPr/>
                      <wps:spPr>
                        <a:xfrm flipH="1">
                          <a:off x="0" y="0"/>
                          <a:ext cx="518160" cy="118262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82A165" id="Straight Arrow Connector 15" o:spid="_x0000_s1026" type="#_x0000_t32" style="position:absolute;margin-left:65.9pt;margin-top:25.95pt;width:40.8pt;height:93.1pt;flip:x;z-index:251699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" strokecolor="#bc4542 [3045]">
                <v:stroke endarrow="block"/>
              </v:shape>
            </w:pict>
          </mc:Fallback>
        </mc:AlternateContent>
      </w:r>
      <w:r w:rsidR="00793015">
        <w:br/>
      </w:r>
      <w:r w:rsidR="00793015" w:rsidRPr="001E2108">
        <w:rPr>
          <w:b w:val="0"/>
          <w:bCs w:val="0"/>
        </w:rPr>
        <w:t>By clicking on the Standard, this will open a new view pane that will display all country response</w:t>
      </w:r>
      <w:r w:rsidRPr="001E2108">
        <w:rPr>
          <w:b w:val="0"/>
          <w:bCs w:val="0"/>
        </w:rPr>
        <w:t>s</w:t>
      </w:r>
      <w:r w:rsidR="00793015" w:rsidRPr="001E2108">
        <w:rPr>
          <w:b w:val="0"/>
          <w:bCs w:val="0"/>
        </w:rPr>
        <w:t xml:space="preserve"> </w:t>
      </w:r>
      <w:r w:rsidRPr="001E2108">
        <w:rPr>
          <w:b w:val="0"/>
          <w:bCs w:val="0"/>
        </w:rPr>
        <w:t xml:space="preserve">by </w:t>
      </w:r>
      <w:r w:rsidR="00793015" w:rsidRPr="001E2108">
        <w:rPr>
          <w:b w:val="0"/>
          <w:bCs w:val="0"/>
        </w:rPr>
        <w:t>the Standard.</w:t>
      </w:r>
    </w:p>
    <w:bookmarkEnd w:id="47"/>
    <w:p w14:paraId="6D8BEE8B" w14:textId="3CCA195C" w:rsidR="00684B31" w:rsidRDefault="00793015" w:rsidP="00684B31">
      <w:r w:rsidRPr="00793015">
        <w:rPr>
          <w:noProof/>
        </w:rPr>
        <w:drawing>
          <wp:inline distT="0" distB="0" distL="0" distR="0" wp14:anchorId="303BBC29" wp14:editId="52C75188">
            <wp:extent cx="5759450" cy="1823720"/>
            <wp:effectExtent l="0" t="0" r="0" b="5080"/>
            <wp:docPr id="553636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36611" name="Picture 1" descr="A screenshot of a computer&#10;&#10;Description automatically generated"/>
                    <pic:cNvPicPr/>
                  </pic:nvPicPr>
                  <pic:blipFill>
                    <a:blip r:embed="rId56"/>
                    <a:stretch>
                      <a:fillRect/>
                    </a:stretch>
                  </pic:blipFill>
                  <pic:spPr>
                    <a:xfrm>
                      <a:off x="0" y="0"/>
                      <a:ext cx="5759450" cy="1823720"/>
                    </a:xfrm>
                    <a:prstGeom prst="rect">
                      <a:avLst/>
                    </a:prstGeom>
                  </pic:spPr>
                </pic:pic>
              </a:graphicData>
            </a:graphic>
          </wp:inline>
        </w:drawing>
      </w:r>
      <w:r w:rsidR="00F95EC5" w:rsidRPr="00D7523C">
        <w:br/>
      </w:r>
      <w:bookmarkStart w:id="52" w:name="_Toc355080571"/>
      <w:bookmarkStart w:id="53" w:name="_Toc358798318"/>
      <w:bookmarkStart w:id="54" w:name="_Toc358802876"/>
      <w:bookmarkStart w:id="55" w:name="_Toc358803017"/>
      <w:bookmarkStart w:id="56" w:name="_Toc359335763"/>
      <w:bookmarkStart w:id="57" w:name="_Toc60846906"/>
      <w:bookmarkStart w:id="58" w:name="_Toc62727162"/>
    </w:p>
    <w:p w14:paraId="07D84F3F" w14:textId="2D27A1B1" w:rsidR="00793015" w:rsidRDefault="00D341B8" w:rsidP="00793015">
      <w:pPr>
        <w:jc w:val="left"/>
      </w:pPr>
      <w:r>
        <w:t>View</w:t>
      </w:r>
      <w:r w:rsidR="00793015">
        <w:t xml:space="preserve"> showing responses by Standard</w:t>
      </w:r>
      <w:r>
        <w:t xml:space="preserve"> by Country</w:t>
      </w:r>
      <w:r w:rsidR="00793015">
        <w:t>. Links in right column ‘Response’ can be now viewed by Country by Standard.</w:t>
      </w:r>
      <w:r w:rsidR="00793015">
        <w:br/>
      </w:r>
    </w:p>
    <w:p w14:paraId="36A20249" w14:textId="367B1837" w:rsidR="00793015" w:rsidRDefault="00E82D9D" w:rsidP="00684B31">
      <w:r>
        <w:rPr>
          <w:noProof/>
        </w:rPr>
        <w:lastRenderedPageBreak/>
        <mc:AlternateContent>
          <mc:Choice Requires="wps">
            <w:drawing>
              <wp:anchor distT="0" distB="0" distL="114300" distR="114300" simplePos="0" relativeHeight="251712530" behindDoc="0" locked="0" layoutInCell="1" allowOverlap="1" wp14:anchorId="2B5CC75B" wp14:editId="6382688A">
                <wp:simplePos x="0" y="0"/>
                <wp:positionH relativeFrom="column">
                  <wp:posOffset>5195570</wp:posOffset>
                </wp:positionH>
                <wp:positionV relativeFrom="paragraph">
                  <wp:posOffset>-409575</wp:posOffset>
                </wp:positionV>
                <wp:extent cx="565658" cy="243840"/>
                <wp:effectExtent l="0" t="0" r="25400" b="22860"/>
                <wp:wrapNone/>
                <wp:docPr id="1318843703" name="Text Box 10"/>
                <wp:cNvGraphicFramePr/>
                <a:graphic xmlns:a="http://schemas.openxmlformats.org/drawingml/2006/main">
                  <a:graphicData uri="http://schemas.microsoft.com/office/word/2010/wordprocessingShape">
                    <wps:wsp>
                      <wps:cNvSpPr txBox="1"/>
                      <wps:spPr>
                        <a:xfrm>
                          <a:off x="0" y="0"/>
                          <a:ext cx="565658" cy="2438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EBFF3CA" w14:textId="5349E21C" w:rsidR="00E82D9D" w:rsidRPr="00E82D9D" w:rsidRDefault="00E82D9D">
                            <w:pPr>
                              <w:rPr>
                                <w:lang w:val="en-AU"/>
                              </w:rPr>
                            </w:pPr>
                            <w:r>
                              <w:rPr>
                                <w:lang w:val="en-AU"/>
                              </w:rPr>
                              <w:t>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CC75B" id="Text Box 10" o:spid="_x0000_s1040" type="#_x0000_t202" style="position:absolute;left:0;text-align:left;margin-left:409.1pt;margin-top:-32.25pt;width:44.55pt;height:19.2pt;z-index:251712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" fillcolor="white [3201]" strokecolor="#c0504d [3205]" strokeweight="2pt">
                <v:textbox>
                  <w:txbxContent>
                    <w:p w14:paraId="5EBFF3CA" w14:textId="5349E21C" w:rsidR="00E82D9D" w:rsidRPr="00E82D9D" w:rsidRDefault="00E82D9D">
                      <w:pPr>
                        <w:rPr>
                          <w:lang w:val="en-AU"/>
                        </w:rPr>
                      </w:pPr>
                      <w:r>
                        <w:rPr>
                          <w:lang w:val="en-AU"/>
                        </w:rPr>
                        <w:t>Links</w:t>
                      </w:r>
                    </w:p>
                  </w:txbxContent>
                </v:textbox>
              </v:shape>
            </w:pict>
          </mc:Fallback>
        </mc:AlternateContent>
      </w:r>
      <w:r>
        <w:rPr>
          <w:noProof/>
        </w:rPr>
        <mc:AlternateContent>
          <mc:Choice Requires="wps">
            <w:drawing>
              <wp:anchor distT="0" distB="0" distL="114300" distR="114300" simplePos="0" relativeHeight="251711506" behindDoc="0" locked="0" layoutInCell="1" allowOverlap="1" wp14:anchorId="57910328" wp14:editId="04F86673">
                <wp:simplePos x="0" y="0"/>
                <wp:positionH relativeFrom="column">
                  <wp:posOffset>5427218</wp:posOffset>
                </wp:positionH>
                <wp:positionV relativeFrom="paragraph">
                  <wp:posOffset>-263271</wp:posOffset>
                </wp:positionV>
                <wp:extent cx="0" cy="438912"/>
                <wp:effectExtent l="76200" t="0" r="57150" b="56515"/>
                <wp:wrapNone/>
                <wp:docPr id="147229905" name="Straight Arrow Connector 9"/>
                <wp:cNvGraphicFramePr/>
                <a:graphic xmlns:a="http://schemas.openxmlformats.org/drawingml/2006/main">
                  <a:graphicData uri="http://schemas.microsoft.com/office/word/2010/wordprocessingShape">
                    <wps:wsp>
                      <wps:cNvCnPr/>
                      <wps:spPr>
                        <a:xfrm>
                          <a:off x="0" y="0"/>
                          <a:ext cx="0" cy="43891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w:pict>
              <v:shape w14:anchorId="31D9BF9D" id="Straight Arrow Connector 9" o:spid="_x0000_s1026" type="#_x0000_t32" style="position:absolute;margin-left:427.35pt;margin-top:-20.75pt;width:0;height:34.55pt;z-index:2517115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" strokecolor="#bc4542 [3045]">
                <v:stroke endarrow="block"/>
              </v:shape>
            </w:pict>
          </mc:Fallback>
        </mc:AlternateContent>
      </w:r>
      <w:r w:rsidR="00793015" w:rsidRPr="00793015">
        <w:rPr>
          <w:noProof/>
        </w:rPr>
        <w:drawing>
          <wp:inline distT="0" distB="0" distL="0" distR="0" wp14:anchorId="3E3F1B7F" wp14:editId="4C79F104">
            <wp:extent cx="5759450" cy="2510790"/>
            <wp:effectExtent l="0" t="0" r="0" b="3810"/>
            <wp:docPr id="526923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23902" name="Picture 1" descr="A screenshot of a computer&#10;&#10;Description automatically generated"/>
                    <pic:cNvPicPr/>
                  </pic:nvPicPr>
                  <pic:blipFill>
                    <a:blip r:embed="rId57"/>
                    <a:stretch>
                      <a:fillRect/>
                    </a:stretch>
                  </pic:blipFill>
                  <pic:spPr>
                    <a:xfrm>
                      <a:off x="0" y="0"/>
                      <a:ext cx="5759450" cy="2510790"/>
                    </a:xfrm>
                    <a:prstGeom prst="rect">
                      <a:avLst/>
                    </a:prstGeom>
                  </pic:spPr>
                </pic:pic>
              </a:graphicData>
            </a:graphic>
          </wp:inline>
        </w:drawing>
      </w:r>
    </w:p>
    <w:p w14:paraId="361D7AAA" w14:textId="77777777" w:rsidR="00793015" w:rsidRDefault="00793015" w:rsidP="00684B31"/>
    <w:p w14:paraId="1D1FB71F" w14:textId="77777777" w:rsidR="00793015" w:rsidRDefault="00793015" w:rsidP="00684B31"/>
    <w:p w14:paraId="4A5F20AA" w14:textId="77777777" w:rsidR="00793015" w:rsidRDefault="00793015" w:rsidP="00684B31"/>
    <w:p w14:paraId="5969F2AF" w14:textId="4B875FD0" w:rsidR="00793015" w:rsidRDefault="00F614DB" w:rsidP="001E2108">
      <w:pPr>
        <w:jc w:val="left"/>
      </w:pPr>
      <w:r>
        <w:rPr>
          <w:noProof/>
        </w:rPr>
        <mc:AlternateContent>
          <mc:Choice Requires="wps">
            <w:drawing>
              <wp:anchor distT="0" distB="0" distL="114300" distR="114300" simplePos="0" relativeHeight="251713554" behindDoc="0" locked="0" layoutInCell="1" allowOverlap="1" wp14:anchorId="2373821C" wp14:editId="22F0EC4C">
                <wp:simplePos x="0" y="0"/>
                <wp:positionH relativeFrom="column">
                  <wp:posOffset>3488690</wp:posOffset>
                </wp:positionH>
                <wp:positionV relativeFrom="paragraph">
                  <wp:posOffset>447675</wp:posOffset>
                </wp:positionV>
                <wp:extent cx="2005584" cy="566928"/>
                <wp:effectExtent l="0" t="0" r="71120" b="81280"/>
                <wp:wrapNone/>
                <wp:docPr id="1131532830" name="Straight Arrow Connector 11"/>
                <wp:cNvGraphicFramePr/>
                <a:graphic xmlns:a="http://schemas.openxmlformats.org/drawingml/2006/main">
                  <a:graphicData uri="http://schemas.microsoft.com/office/word/2010/wordprocessingShape">
                    <wps:wsp>
                      <wps:cNvCnPr/>
                      <wps:spPr>
                        <a:xfrm>
                          <a:off x="0" y="0"/>
                          <a:ext cx="2005584" cy="56692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w:pict>
              <v:shape w14:anchorId="691987E5" id="Straight Arrow Connector 11" o:spid="_x0000_s1026" type="#_x0000_t32" style="position:absolute;margin-left:274.7pt;margin-top:35.25pt;width:157.9pt;height:44.65pt;z-index:2517135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" strokecolor="#bc4542 [3045]">
                <v:stroke endarrow="block"/>
              </v:shape>
            </w:pict>
          </mc:Fallback>
        </mc:AlternateContent>
      </w:r>
      <w:r w:rsidR="00793015">
        <w:t xml:space="preserve">By clicking on </w:t>
      </w:r>
      <w:r w:rsidR="001E2108">
        <w:t>the c</w:t>
      </w:r>
      <w:r w:rsidR="00793015">
        <w:t>ountr</w:t>
      </w:r>
      <w:r w:rsidR="001E2108">
        <w:t>y abbreviation in the main matrix page,</w:t>
      </w:r>
      <w:r w:rsidR="00793015">
        <w:t xml:space="preserve"> you are presented with the full details by </w:t>
      </w:r>
      <w:r w:rsidR="001E2108">
        <w:t>the c</w:t>
      </w:r>
      <w:r w:rsidR="00793015">
        <w:t>ountry and by Standard</w:t>
      </w:r>
      <w:r w:rsidR="00D341B8">
        <w:t>. Click the ‘Show editions’ below country to get the view showing all editions.</w:t>
      </w:r>
      <w:r w:rsidR="00793015">
        <w:t xml:space="preserve"> </w:t>
      </w:r>
      <w:r w:rsidR="00D341B8">
        <w:t>The l</w:t>
      </w:r>
      <w:r w:rsidR="00793015">
        <w:t>inks in right column ‘Response’ can be now viewed by Country by Standard</w:t>
      </w:r>
      <w:r w:rsidR="00D341B8">
        <w:t xml:space="preserve"> and by edition</w:t>
      </w:r>
      <w:r w:rsidR="00793015">
        <w:t>.</w:t>
      </w:r>
      <w:r w:rsidR="00793015">
        <w:br/>
      </w:r>
    </w:p>
    <w:p w14:paraId="504B208F" w14:textId="3775316D" w:rsidR="00793015" w:rsidRDefault="00793015" w:rsidP="00684B31">
      <w:r w:rsidRPr="00793015">
        <w:rPr>
          <w:noProof/>
        </w:rPr>
        <w:drawing>
          <wp:inline distT="0" distB="0" distL="0" distR="0" wp14:anchorId="25F5ECEE" wp14:editId="00AA50C2">
            <wp:extent cx="5759450" cy="2383790"/>
            <wp:effectExtent l="0" t="0" r="0" b="0"/>
            <wp:docPr id="1374923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23377" name="Picture 1" descr="A screenshot of a computer&#10;&#10;Description automatically generated"/>
                    <pic:cNvPicPr/>
                  </pic:nvPicPr>
                  <pic:blipFill>
                    <a:blip r:embed="rId58"/>
                    <a:stretch>
                      <a:fillRect/>
                    </a:stretch>
                  </pic:blipFill>
                  <pic:spPr>
                    <a:xfrm>
                      <a:off x="0" y="0"/>
                      <a:ext cx="5759450" cy="2383790"/>
                    </a:xfrm>
                    <a:prstGeom prst="rect">
                      <a:avLst/>
                    </a:prstGeom>
                  </pic:spPr>
                </pic:pic>
              </a:graphicData>
            </a:graphic>
          </wp:inline>
        </w:drawing>
      </w:r>
    </w:p>
    <w:bookmarkEnd w:id="52"/>
    <w:bookmarkEnd w:id="53"/>
    <w:bookmarkEnd w:id="54"/>
    <w:bookmarkEnd w:id="55"/>
    <w:bookmarkEnd w:id="56"/>
    <w:bookmarkEnd w:id="57"/>
    <w:bookmarkEnd w:id="58"/>
    <w:p w14:paraId="73732B57" w14:textId="497C7594" w:rsidR="00F241D2" w:rsidRDefault="00F241D2" w:rsidP="00F241D2">
      <w:pPr>
        <w:pStyle w:val="ANNEXtitle"/>
        <w:widowControl w:val="0"/>
        <w:rPr>
          <w:b w:val="0"/>
          <w:bCs w:val="0"/>
        </w:rPr>
      </w:pPr>
      <w:r w:rsidRPr="00D7523C">
        <w:lastRenderedPageBreak/>
        <w:br/>
      </w:r>
      <w:bookmarkStart w:id="59" w:name="_Toc75716414"/>
      <w:bookmarkStart w:id="60" w:name="_Toc146102583"/>
      <w:r w:rsidRPr="00D7523C">
        <w:rPr>
          <w:b w:val="0"/>
          <w:bCs w:val="0"/>
        </w:rPr>
        <w:t>(informative)</w:t>
      </w:r>
      <w:bookmarkEnd w:id="59"/>
      <w:bookmarkEnd w:id="60"/>
    </w:p>
    <w:p w14:paraId="24529421" w14:textId="16E7AB0F" w:rsidR="00F241D2" w:rsidRPr="00D7523C" w:rsidRDefault="00F241D2" w:rsidP="00F241D2">
      <w:pPr>
        <w:pStyle w:val="ANNEX-heading1"/>
        <w:keepNext w:val="0"/>
        <w:widowControl w:val="0"/>
      </w:pPr>
      <w:bookmarkStart w:id="61" w:name="_Toc60846908"/>
      <w:bookmarkStart w:id="62" w:name="_Toc62727164"/>
      <w:bookmarkStart w:id="63" w:name="_Toc75716415"/>
      <w:bookmarkStart w:id="64" w:name="_Toc146102584"/>
      <w:r w:rsidRPr="00D7523C">
        <w:t xml:space="preserve">Guidance for IECEx </w:t>
      </w:r>
      <w:r w:rsidR="00684B31">
        <w:t>Member Body or delegate</w:t>
      </w:r>
      <w:r w:rsidRPr="00D7523C">
        <w:t xml:space="preserve"> on the use of the On</w:t>
      </w:r>
      <w:r w:rsidR="00684B31">
        <w:t>-</w:t>
      </w:r>
      <w:r w:rsidRPr="00D7523C">
        <w:t xml:space="preserve">line </w:t>
      </w:r>
      <w:r w:rsidR="00684B31">
        <w:t xml:space="preserve">Bulletin </w:t>
      </w:r>
      <w:r w:rsidRPr="00D7523C">
        <w:t xml:space="preserve">for </w:t>
      </w:r>
      <w:r w:rsidR="00EC6EC0">
        <w:t xml:space="preserve">administrative </w:t>
      </w:r>
      <w:r w:rsidRPr="00D7523C">
        <w:t>data entry and management</w:t>
      </w:r>
      <w:bookmarkEnd w:id="61"/>
      <w:bookmarkEnd w:id="62"/>
      <w:bookmarkEnd w:id="63"/>
      <w:bookmarkEnd w:id="64"/>
    </w:p>
    <w:p w14:paraId="0F0982A5" w14:textId="77777777" w:rsidR="00F241D2" w:rsidRPr="00D7523C" w:rsidRDefault="00F241D2" w:rsidP="00F241D2">
      <w:pPr>
        <w:pStyle w:val="ANNEX-heading2"/>
        <w:keepNext w:val="0"/>
        <w:widowControl w:val="0"/>
      </w:pPr>
      <w:bookmarkStart w:id="65" w:name="_Toc60846909"/>
      <w:bookmarkStart w:id="66" w:name="_Toc62727165"/>
      <w:r w:rsidRPr="00D7523C">
        <w:t>Password access</w:t>
      </w:r>
      <w:bookmarkEnd w:id="65"/>
      <w:bookmarkEnd w:id="66"/>
    </w:p>
    <w:p w14:paraId="2C007FB9" w14:textId="77777777" w:rsidR="00625558" w:rsidRDefault="00F241D2" w:rsidP="00625558">
      <w:pPr>
        <w:pStyle w:val="PARAGRAPH"/>
        <w:ind w:left="567"/>
      </w:pPr>
      <w:r w:rsidRPr="00D7523C">
        <w:t xml:space="preserve">Staff of </w:t>
      </w:r>
      <w:r w:rsidR="00625558">
        <w:t xml:space="preserve">a </w:t>
      </w:r>
      <w:r w:rsidR="00684B31">
        <w:t xml:space="preserve">Member Body </w:t>
      </w:r>
      <w:r w:rsidR="00625558">
        <w:t>or</w:t>
      </w:r>
      <w:r w:rsidRPr="00D7523C">
        <w:t xml:space="preserve"> </w:t>
      </w:r>
      <w:r w:rsidR="00684B31">
        <w:t>delegate</w:t>
      </w:r>
      <w:r w:rsidRPr="00D7523C">
        <w:t xml:space="preserve"> associated </w:t>
      </w:r>
      <w:r w:rsidR="00684B31">
        <w:t>with the</w:t>
      </w:r>
      <w:r w:rsidR="00625558">
        <w:t xml:space="preserve"> MB</w:t>
      </w:r>
      <w:r w:rsidRPr="00D7523C">
        <w:t xml:space="preserve"> </w:t>
      </w:r>
      <w:r w:rsidR="00625558">
        <w:t>(same country)</w:t>
      </w:r>
      <w:r w:rsidRPr="00D7523C">
        <w:t xml:space="preserve"> will be provided, on request to the IECEx Secretariat via the </w:t>
      </w:r>
      <w:hyperlink r:id="rId59" w:history="1">
        <w:r w:rsidRPr="00D7523C">
          <w:rPr>
            <w:rStyle w:val="Hyperlink"/>
            <w:i/>
            <w:iCs/>
          </w:rPr>
          <w:t>info@iecex.com</w:t>
        </w:r>
      </w:hyperlink>
      <w:r w:rsidRPr="00D7523C">
        <w:t xml:space="preserve"> email account, with </w:t>
      </w:r>
      <w:r w:rsidR="00625558">
        <w:t>administrative rights for their country. The email must include the following:</w:t>
      </w:r>
    </w:p>
    <w:p w14:paraId="2A309FDE" w14:textId="11011098" w:rsidR="00625558" w:rsidRDefault="00625558" w:rsidP="00625558">
      <w:pPr>
        <w:pStyle w:val="PARAGRAPH"/>
        <w:ind w:left="1127"/>
        <w:jc w:val="left"/>
      </w:pPr>
      <w:r>
        <w:t>Name:</w:t>
      </w:r>
      <w:r>
        <w:br/>
        <w:t>Position:</w:t>
      </w:r>
      <w:r>
        <w:br/>
        <w:t>Member Body (or delegate):</w:t>
      </w:r>
      <w:r>
        <w:br/>
        <w:t>Email Address:</w:t>
      </w:r>
    </w:p>
    <w:p w14:paraId="088681F0" w14:textId="77777777" w:rsidR="00592A6F" w:rsidRPr="00D7523C" w:rsidRDefault="00EC6EC0" w:rsidP="00592A6F">
      <w:pPr>
        <w:pStyle w:val="PARAGRAPH"/>
      </w:pPr>
      <w:r w:rsidRPr="00D7523C">
        <w:t xml:space="preserve">Access for a user is limited to a single unique password that can be used by suitably authorized staff of the </w:t>
      </w:r>
      <w:r>
        <w:t>member body</w:t>
      </w:r>
      <w:r w:rsidRPr="00D7523C">
        <w:t xml:space="preserve"> in accordance with the body’s internal procedures. </w:t>
      </w:r>
      <w:r w:rsidR="00592A6F">
        <w:t>The</w:t>
      </w:r>
      <w:r w:rsidR="00592A6F" w:rsidRPr="00D7523C">
        <w:t xml:space="preserve"> individual staff member’s email addresses </w:t>
      </w:r>
      <w:r w:rsidR="00592A6F">
        <w:t xml:space="preserve">can then set their individual </w:t>
      </w:r>
      <w:r w:rsidR="00592A6F" w:rsidRPr="00D7523C">
        <w:t xml:space="preserve">password </w:t>
      </w:r>
      <w:r w:rsidR="00592A6F">
        <w:t>and provide them with full administrative rights for their country.</w:t>
      </w:r>
    </w:p>
    <w:p w14:paraId="30BAF6F3" w14:textId="1778247D" w:rsidR="00EC6EC0" w:rsidRPr="00D7523C" w:rsidRDefault="00EC6EC0" w:rsidP="00EC6EC0">
      <w:pPr>
        <w:pStyle w:val="PARAGRAPH"/>
      </w:pPr>
      <w:r w:rsidRPr="00D7523C">
        <w:t xml:space="preserve">The password enables </w:t>
      </w:r>
      <w:r>
        <w:t>MB</w:t>
      </w:r>
      <w:r w:rsidRPr="00D7523C">
        <w:t xml:space="preserve"> staff to access the </w:t>
      </w:r>
      <w:r>
        <w:t>IECEx On-line Bulletin</w:t>
      </w:r>
      <w:r w:rsidRPr="00D7523C">
        <w:t xml:space="preserve"> </w:t>
      </w:r>
      <w:r w:rsidR="00592A6F">
        <w:t>for their designated country to</w:t>
      </w:r>
      <w:r w:rsidRPr="00D7523C">
        <w:t>:</w:t>
      </w:r>
    </w:p>
    <w:p w14:paraId="0FA0930F" w14:textId="6A4E7B11" w:rsidR="00EC6EC0" w:rsidRDefault="00EC6EC0" w:rsidP="00EC6EC0">
      <w:pPr>
        <w:pStyle w:val="ListParagraph"/>
        <w:widowControl w:val="0"/>
        <w:numPr>
          <w:ilvl w:val="0"/>
          <w:numId w:val="14"/>
        </w:numPr>
        <w:spacing w:after="100"/>
        <w:ind w:left="357" w:hanging="357"/>
      </w:pPr>
      <w:r w:rsidRPr="00D7523C">
        <w:t xml:space="preserve">Enter details of </w:t>
      </w:r>
      <w:r>
        <w:t>national differences, which may include the uploading of a document for each Standard and edition of the Standards operated by the IECEx.</w:t>
      </w:r>
    </w:p>
    <w:p w14:paraId="694D888F" w14:textId="490B3A62" w:rsidR="00EC6EC0" w:rsidRDefault="00EC6EC0" w:rsidP="00EC6EC0">
      <w:pPr>
        <w:pStyle w:val="ListParagraph"/>
        <w:widowControl w:val="0"/>
        <w:numPr>
          <w:ilvl w:val="0"/>
          <w:numId w:val="14"/>
        </w:numPr>
        <w:spacing w:after="100"/>
        <w:ind w:left="357" w:hanging="357"/>
      </w:pPr>
      <w:r>
        <w:t>Enter specific contact information</w:t>
      </w:r>
      <w:r w:rsidR="00592A6F">
        <w:t>, with links</w:t>
      </w:r>
      <w:r>
        <w:t xml:space="preserve"> in the public view form, so the public may reach out to the Member Body for further information, or to purchase the country national standard.</w:t>
      </w:r>
    </w:p>
    <w:p w14:paraId="24B09EBE" w14:textId="5846F7F8" w:rsidR="00EC6EC0" w:rsidRDefault="00EC6EC0" w:rsidP="00EC6EC0">
      <w:pPr>
        <w:pStyle w:val="ListParagraph"/>
        <w:widowControl w:val="0"/>
        <w:numPr>
          <w:ilvl w:val="0"/>
          <w:numId w:val="14"/>
        </w:numPr>
        <w:spacing w:after="100"/>
        <w:ind w:left="357" w:hanging="357"/>
      </w:pPr>
      <w:r>
        <w:t xml:space="preserve">Click the Full Acceptance of Standard/Edition </w:t>
      </w:r>
      <w:r w:rsidR="00592A6F">
        <w:t>which may</w:t>
      </w:r>
      <w:r>
        <w:t xml:space="preserve"> include any specific requirements</w:t>
      </w:r>
      <w:r w:rsidR="00592A6F">
        <w:t>, to be noted in the overview section</w:t>
      </w:r>
      <w:r>
        <w:t>.</w:t>
      </w:r>
    </w:p>
    <w:p w14:paraId="56493192" w14:textId="717D848F" w:rsidR="00F241D2" w:rsidRPr="00D7523C" w:rsidRDefault="00F241D2" w:rsidP="00F241D2">
      <w:pPr>
        <w:pStyle w:val="PARAGRAPH"/>
      </w:pPr>
      <w:r w:rsidRPr="00D7523C">
        <w:t xml:space="preserve">As </w:t>
      </w:r>
      <w:r w:rsidR="00684B31">
        <w:t>Member Bodies</w:t>
      </w:r>
      <w:r w:rsidRPr="00D7523C">
        <w:t xml:space="preserve"> </w:t>
      </w:r>
      <w:r w:rsidR="00684B31">
        <w:t xml:space="preserve">or their delegate </w:t>
      </w:r>
      <w:r w:rsidRPr="00D7523C">
        <w:t xml:space="preserve">are responsible </w:t>
      </w:r>
      <w:r w:rsidR="00684B31">
        <w:t xml:space="preserve">for the updating and maintenance of the IECEx On-Line Bulletin </w:t>
      </w:r>
      <w:r w:rsidR="00625558">
        <w:t xml:space="preserve">in accordance with the IECEx 02 Rules of Procedure, it is expected that the MB or delegate will be the primary administrators of the IECEx On-line Bulletin. </w:t>
      </w:r>
    </w:p>
    <w:p w14:paraId="17EBC949" w14:textId="7B7E6248" w:rsidR="00F241D2" w:rsidRDefault="00F241D2" w:rsidP="00F241D2">
      <w:pPr>
        <w:pStyle w:val="PARAGRAPH"/>
        <w:ind w:left="567"/>
        <w:rPr>
          <w:i/>
          <w:iCs/>
          <w:color w:val="0070C0"/>
          <w:u w:val="single"/>
        </w:rPr>
      </w:pPr>
      <w:r w:rsidRPr="00D7523C">
        <w:rPr>
          <w:i/>
          <w:iCs/>
        </w:rPr>
        <w:t xml:space="preserve">The </w:t>
      </w:r>
      <w:r w:rsidR="00592A6F">
        <w:rPr>
          <w:i/>
          <w:iCs/>
        </w:rPr>
        <w:t>IECEx On-line Bulletin</w:t>
      </w:r>
      <w:r w:rsidRPr="00D7523C">
        <w:rPr>
          <w:i/>
          <w:iCs/>
        </w:rPr>
        <w:t xml:space="preserve"> can be found </w:t>
      </w:r>
      <w:hyperlink r:id="rId60" w:history="1">
        <w:r w:rsidRPr="00592A6F">
          <w:rPr>
            <w:rStyle w:val="Hyperlink"/>
            <w:i/>
            <w:iCs/>
            <w:color w:val="0070C0"/>
          </w:rPr>
          <w:t>here</w:t>
        </w:r>
        <w:r w:rsidRPr="00592A6F">
          <w:rPr>
            <w:rStyle w:val="Hyperlink"/>
            <w:i/>
            <w:iCs/>
          </w:rPr>
          <w:t>.</w:t>
        </w:r>
      </w:hyperlink>
    </w:p>
    <w:p w14:paraId="2540A76D" w14:textId="77777777" w:rsidR="00BB3B65" w:rsidRDefault="00BB3B65" w:rsidP="001219A0">
      <w:pPr>
        <w:pStyle w:val="Heading2"/>
        <w:numPr>
          <w:ilvl w:val="0"/>
          <w:numId w:val="0"/>
        </w:numPr>
      </w:pPr>
      <w:bookmarkStart w:id="67" w:name="_Toc146102585"/>
    </w:p>
    <w:p w14:paraId="263A5172" w14:textId="77777777" w:rsidR="00BB3B65" w:rsidRDefault="00BB3B65" w:rsidP="00BB3B65">
      <w:pPr>
        <w:pStyle w:val="PARAGRAPH"/>
      </w:pPr>
    </w:p>
    <w:p w14:paraId="6651E36E" w14:textId="77777777" w:rsidR="00BB3B65" w:rsidRDefault="00BB3B65" w:rsidP="00BB3B65">
      <w:pPr>
        <w:pStyle w:val="PARAGRAPH"/>
      </w:pPr>
    </w:p>
    <w:p w14:paraId="7BAC1418" w14:textId="77777777" w:rsidR="00BB3B65" w:rsidRDefault="00BB3B65" w:rsidP="00BB3B65">
      <w:pPr>
        <w:pStyle w:val="PARAGRAPH"/>
      </w:pPr>
    </w:p>
    <w:p w14:paraId="744E8204" w14:textId="77777777" w:rsidR="00BB3B65" w:rsidRDefault="00BB3B65" w:rsidP="00BB3B65">
      <w:pPr>
        <w:pStyle w:val="PARAGRAPH"/>
      </w:pPr>
    </w:p>
    <w:p w14:paraId="3A75F9AD" w14:textId="77777777" w:rsidR="00BB3B65" w:rsidRPr="00BB3B65" w:rsidRDefault="00BB3B65" w:rsidP="00BB3B65">
      <w:pPr>
        <w:pStyle w:val="PARAGRAPH"/>
      </w:pPr>
    </w:p>
    <w:p w14:paraId="17EF920A" w14:textId="4851EC84" w:rsidR="001219A0" w:rsidRDefault="001219A0" w:rsidP="001219A0">
      <w:pPr>
        <w:pStyle w:val="Heading2"/>
        <w:numPr>
          <w:ilvl w:val="0"/>
          <w:numId w:val="0"/>
        </w:numPr>
      </w:pPr>
      <w:r>
        <w:lastRenderedPageBreak/>
        <w:t>Logging in</w:t>
      </w:r>
      <w:bookmarkEnd w:id="67"/>
      <w:r>
        <w:t xml:space="preserve"> </w:t>
      </w:r>
    </w:p>
    <w:p w14:paraId="5CC241E7" w14:textId="444F3467" w:rsidR="001219A0" w:rsidRDefault="001219A0" w:rsidP="001219A0">
      <w:pPr>
        <w:pStyle w:val="Heading2"/>
        <w:numPr>
          <w:ilvl w:val="0"/>
          <w:numId w:val="0"/>
        </w:numPr>
        <w:rPr>
          <w:b w:val="0"/>
          <w:bCs w:val="0"/>
        </w:rPr>
      </w:pPr>
      <w:bookmarkStart w:id="68" w:name="_Toc146102586"/>
      <w:r>
        <w:rPr>
          <w:b w:val="0"/>
          <w:bCs w:val="0"/>
        </w:rPr>
        <w:t xml:space="preserve">Go to the IECEx On-line Bulletin, click “Login” button on the top </w:t>
      </w:r>
      <w:r w:rsidR="0091393C">
        <w:rPr>
          <w:b w:val="0"/>
          <w:bCs w:val="0"/>
        </w:rPr>
        <w:t>right-hand</w:t>
      </w:r>
      <w:r>
        <w:rPr>
          <w:b w:val="0"/>
          <w:bCs w:val="0"/>
        </w:rPr>
        <w:t xml:space="preserve"> side of the page. Fill in your username and password and click on the blue “Login” button.</w:t>
      </w:r>
      <w:bookmarkEnd w:id="68"/>
    </w:p>
    <w:p w14:paraId="23672492" w14:textId="3162FDEF" w:rsidR="001219A0" w:rsidRDefault="00BB3B65" w:rsidP="001219A0">
      <w:pPr>
        <w:pStyle w:val="PARAGRAPH"/>
        <w:ind w:firstLine="3"/>
      </w:pPr>
      <w:r>
        <w:rPr>
          <w:noProof/>
        </w:rPr>
        <mc:AlternateContent>
          <mc:Choice Requires="wps">
            <w:drawing>
              <wp:anchor distT="0" distB="0" distL="114300" distR="114300" simplePos="0" relativeHeight="251717650" behindDoc="0" locked="0" layoutInCell="1" allowOverlap="1" wp14:anchorId="3DB4928A" wp14:editId="133D5D81">
                <wp:simplePos x="0" y="0"/>
                <wp:positionH relativeFrom="column">
                  <wp:posOffset>5762498</wp:posOffset>
                </wp:positionH>
                <wp:positionV relativeFrom="paragraph">
                  <wp:posOffset>747903</wp:posOffset>
                </wp:positionV>
                <wp:extent cx="414147" cy="170688"/>
                <wp:effectExtent l="0" t="0" r="24130" b="20320"/>
                <wp:wrapNone/>
                <wp:docPr id="1566046233" name="Rectangle: Rounded Corners 13"/>
                <wp:cNvGraphicFramePr/>
                <a:graphic xmlns:a="http://schemas.openxmlformats.org/drawingml/2006/main">
                  <a:graphicData uri="http://schemas.microsoft.com/office/word/2010/wordprocessingShape">
                    <wps:wsp>
                      <wps:cNvSpPr/>
                      <wps:spPr>
                        <a:xfrm>
                          <a:off x="0" y="0"/>
                          <a:ext cx="414147" cy="170688"/>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3B088173" id="Rectangle: Rounded Corners 13" o:spid="_x0000_s1026" style="position:absolute;margin-left:453.75pt;margin-top:58.9pt;width:32.6pt;height:13.45pt;z-index:2517176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" filled="f" strokecolor="#c0504d [3205]" strokeweight="2pt"/>
            </w:pict>
          </mc:Fallback>
        </mc:AlternateContent>
      </w:r>
      <w:r w:rsidRPr="00BB3B65">
        <w:rPr>
          <w:noProof/>
        </w:rPr>
        <w:drawing>
          <wp:anchor distT="0" distB="0" distL="114300" distR="114300" simplePos="0" relativeHeight="251716626" behindDoc="0" locked="0" layoutInCell="1" allowOverlap="1" wp14:anchorId="656CFC7D" wp14:editId="6E5AAFD0">
            <wp:simplePos x="0" y="0"/>
            <wp:positionH relativeFrom="column">
              <wp:posOffset>-351790</wp:posOffset>
            </wp:positionH>
            <wp:positionV relativeFrom="paragraph">
              <wp:posOffset>418465</wp:posOffset>
            </wp:positionV>
            <wp:extent cx="6528435" cy="2900680"/>
            <wp:effectExtent l="0" t="0" r="5715" b="0"/>
            <wp:wrapSquare wrapText="bothSides"/>
            <wp:docPr id="344653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53947" name="Picture 1"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528435" cy="2900680"/>
                    </a:xfrm>
                    <a:prstGeom prst="rect">
                      <a:avLst/>
                    </a:prstGeom>
                  </pic:spPr>
                </pic:pic>
              </a:graphicData>
            </a:graphic>
            <wp14:sizeRelH relativeFrom="margin">
              <wp14:pctWidth>0</wp14:pctWidth>
            </wp14:sizeRelH>
          </wp:anchor>
        </w:drawing>
      </w:r>
      <w:r w:rsidR="001219A0">
        <w:t>You can now access the administrative section of the IECEx On-line Bulletin for your registered country.</w:t>
      </w:r>
    </w:p>
    <w:p w14:paraId="25031E77" w14:textId="30C3E457" w:rsidR="001219A0" w:rsidRPr="001219A0" w:rsidRDefault="001219A0" w:rsidP="001219A0">
      <w:pPr>
        <w:pStyle w:val="PARAGRAPH"/>
      </w:pPr>
    </w:p>
    <w:p w14:paraId="2F19FCB1" w14:textId="3281727A" w:rsidR="001219A0" w:rsidRDefault="001219A0" w:rsidP="00F241D2">
      <w:pPr>
        <w:pStyle w:val="PARAGRAPH"/>
      </w:pPr>
      <w:r w:rsidRPr="00D7523C">
        <w:rPr>
          <w:noProof/>
        </w:rPr>
        <mc:AlternateContent>
          <mc:Choice Requires="wps">
            <w:drawing>
              <wp:anchor distT="0" distB="0" distL="114300" distR="114300" simplePos="0" relativeHeight="251684882" behindDoc="0" locked="0" layoutInCell="1" allowOverlap="1" wp14:anchorId="6A28C0EE" wp14:editId="55C8B93B">
                <wp:simplePos x="0" y="0"/>
                <wp:positionH relativeFrom="column">
                  <wp:posOffset>2178050</wp:posOffset>
                </wp:positionH>
                <wp:positionV relativeFrom="paragraph">
                  <wp:posOffset>2783586</wp:posOffset>
                </wp:positionV>
                <wp:extent cx="1081377" cy="206734"/>
                <wp:effectExtent l="0" t="0" r="24130" b="22225"/>
                <wp:wrapNone/>
                <wp:docPr id="14" name="Rectangle: Rounded Corners 14"/>
                <wp:cNvGraphicFramePr/>
                <a:graphic xmlns:a="http://schemas.openxmlformats.org/drawingml/2006/main">
                  <a:graphicData uri="http://schemas.microsoft.com/office/word/2010/wordprocessingShape">
                    <wps:wsp>
                      <wps:cNvSpPr/>
                      <wps:spPr>
                        <a:xfrm>
                          <a:off x="0" y="0"/>
                          <a:ext cx="1081377" cy="2067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994EED7" id="Rectangle: Rounded Corners 14" o:spid="_x0000_s1026" style="position:absolute;margin-left:171.5pt;margin-top:219.2pt;width:85.15pt;height:16.3pt;z-index:251684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ggwIAAGQFAAAOAAAAZHJzL2Uyb0RvYy54bWysVE1v2zAMvQ/YfxB0X22nadMF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" filled="f" strokecolor="red" strokeweight="2pt"/>
            </w:pict>
          </mc:Fallback>
        </mc:AlternateContent>
      </w:r>
      <w:r w:rsidRPr="00D7523C">
        <w:rPr>
          <w:noProof/>
        </w:rPr>
        <w:drawing>
          <wp:inline distT="0" distB="0" distL="0" distR="0" wp14:anchorId="1EC8FF50" wp14:editId="1FF7587C">
            <wp:extent cx="4152900" cy="2978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17456"/>
                    <a:stretch/>
                  </pic:blipFill>
                  <pic:spPr bwMode="auto">
                    <a:xfrm>
                      <a:off x="0" y="0"/>
                      <a:ext cx="4156215" cy="2981163"/>
                    </a:xfrm>
                    <a:prstGeom prst="rect">
                      <a:avLst/>
                    </a:prstGeom>
                    <a:ln>
                      <a:noFill/>
                    </a:ln>
                    <a:extLst>
                      <a:ext uri="{53640926-AAD7-44D8-BBD7-CCE9431645EC}">
                        <a14:shadowObscured xmlns:a14="http://schemas.microsoft.com/office/drawing/2010/main"/>
                      </a:ext>
                    </a:extLst>
                  </pic:spPr>
                </pic:pic>
              </a:graphicData>
            </a:graphic>
          </wp:inline>
        </w:drawing>
      </w:r>
    </w:p>
    <w:p w14:paraId="47E5ABC8" w14:textId="515D0653" w:rsidR="00F241D2" w:rsidRPr="00D7523C" w:rsidRDefault="00F241D2" w:rsidP="00F241D2">
      <w:pPr>
        <w:pStyle w:val="PARAGRAPH"/>
      </w:pPr>
      <w:r w:rsidRPr="00D7523C">
        <w:t>If you forget your password, you can use the “I’ve lost my password” link on the login page as shown below:</w:t>
      </w:r>
    </w:p>
    <w:p w14:paraId="50FBFA43" w14:textId="121E6125" w:rsidR="00F241D2" w:rsidRPr="00D7523C" w:rsidRDefault="00F241D2" w:rsidP="00F241D2">
      <w:pPr>
        <w:pStyle w:val="NOTE"/>
      </w:pPr>
      <w:r w:rsidRPr="00D7523C">
        <w:t>NOTE</w:t>
      </w:r>
      <w:r w:rsidRPr="00D7523C">
        <w:t> </w:t>
      </w:r>
      <w:r w:rsidRPr="00D7523C">
        <w:t>The system administrators cannot access this personalized password if you forget it.</w:t>
      </w:r>
    </w:p>
    <w:p w14:paraId="7BDF51CB" w14:textId="14180A17" w:rsidR="00F241D2" w:rsidRDefault="00F241D2" w:rsidP="00F241D2">
      <w:pPr>
        <w:pStyle w:val="PARAGRAPH"/>
      </w:pPr>
      <w:r w:rsidRPr="00D7523C">
        <w:t xml:space="preserve">If there is a need to </w:t>
      </w:r>
      <w:r w:rsidR="001219A0">
        <w:t>reset</w:t>
      </w:r>
      <w:r w:rsidRPr="00D7523C">
        <w:t xml:space="preserve"> a user’s password OR if access rights for a staff member of </w:t>
      </w:r>
      <w:r w:rsidR="0091393C" w:rsidRPr="00D7523C">
        <w:t>a</w:t>
      </w:r>
      <w:r w:rsidRPr="00D7523C">
        <w:t xml:space="preserve"> </w:t>
      </w:r>
      <w:r w:rsidR="001219A0">
        <w:t xml:space="preserve">Member </w:t>
      </w:r>
      <w:r w:rsidR="0091393C">
        <w:t xml:space="preserve">Body </w:t>
      </w:r>
      <w:r w:rsidR="001219A0">
        <w:t xml:space="preserve">or delegate </w:t>
      </w:r>
      <w:r w:rsidRPr="00D7523C">
        <w:t>needs to be revoked, contact the IECEx Secretariat for assistance.</w:t>
      </w:r>
    </w:p>
    <w:p w14:paraId="4A11CB0E" w14:textId="77777777" w:rsidR="00BB3B65" w:rsidRPr="00D7523C" w:rsidRDefault="00BB3B65" w:rsidP="00F241D2">
      <w:pPr>
        <w:pStyle w:val="PARAGRAPH"/>
      </w:pPr>
    </w:p>
    <w:p w14:paraId="4151D2F4" w14:textId="535439D3" w:rsidR="00F241D2" w:rsidRPr="00D7523C" w:rsidRDefault="00F241D2" w:rsidP="00F241D2">
      <w:pPr>
        <w:pStyle w:val="ANNEX-heading2"/>
        <w:keepNext w:val="0"/>
        <w:widowControl w:val="0"/>
      </w:pPr>
      <w:r w:rsidRPr="00D7523C">
        <w:lastRenderedPageBreak/>
        <w:t xml:space="preserve"> </w:t>
      </w:r>
      <w:bookmarkStart w:id="69" w:name="_Toc60846910"/>
      <w:bookmarkStart w:id="70" w:name="_Toc62727166"/>
      <w:r w:rsidRPr="00D7523C">
        <w:t>Data entry</w:t>
      </w:r>
      <w:bookmarkEnd w:id="69"/>
      <w:bookmarkEnd w:id="70"/>
    </w:p>
    <w:p w14:paraId="7B16BE5E" w14:textId="3B68BF65" w:rsidR="00F241D2" w:rsidRDefault="00BB3B65" w:rsidP="00F241D2">
      <w:pPr>
        <w:pStyle w:val="PARAGRAPH"/>
      </w:pPr>
      <w:r w:rsidRPr="00BB3B65">
        <w:rPr>
          <w:noProof/>
        </w:rPr>
        <w:drawing>
          <wp:anchor distT="0" distB="0" distL="114300" distR="114300" simplePos="0" relativeHeight="251718674" behindDoc="0" locked="0" layoutInCell="1" allowOverlap="1" wp14:anchorId="14BEDBC2" wp14:editId="2391AEC9">
            <wp:simplePos x="0" y="0"/>
            <wp:positionH relativeFrom="column">
              <wp:posOffset>-254635</wp:posOffset>
            </wp:positionH>
            <wp:positionV relativeFrom="paragraph">
              <wp:posOffset>691515</wp:posOffset>
            </wp:positionV>
            <wp:extent cx="6406515" cy="3517265"/>
            <wp:effectExtent l="0" t="0" r="0" b="6985"/>
            <wp:wrapSquare wrapText="bothSides"/>
            <wp:docPr id="870417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17366" name="Picture 1" descr="A screenshot of a compu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406515" cy="3517265"/>
                    </a:xfrm>
                    <a:prstGeom prst="rect">
                      <a:avLst/>
                    </a:prstGeom>
                  </pic:spPr>
                </pic:pic>
              </a:graphicData>
            </a:graphic>
            <wp14:sizeRelH relativeFrom="margin">
              <wp14:pctWidth>0</wp14:pctWidth>
            </wp14:sizeRelH>
          </wp:anchor>
        </w:drawing>
      </w:r>
      <w:r w:rsidR="00F241D2" w:rsidRPr="00D7523C">
        <w:t xml:space="preserve">Access to enter data as the details of an agreement is done by first logging as an authorized user </w:t>
      </w:r>
      <w:r w:rsidR="008E5D06">
        <w:t xml:space="preserve">for your country. The login will display </w:t>
      </w:r>
      <w:r w:rsidR="0007739C">
        <w:t>Country when clicking on the ‘Edit responses’ button, in the upper right corner when logged in. See screenshot below.</w:t>
      </w:r>
    </w:p>
    <w:p w14:paraId="32921349" w14:textId="2BF83041" w:rsidR="00F241D2" w:rsidRPr="00D7523C" w:rsidRDefault="00F241D2" w:rsidP="00F241D2">
      <w:pPr>
        <w:widowControl w:val="0"/>
        <w:spacing w:before="120" w:after="120"/>
      </w:pPr>
    </w:p>
    <w:p w14:paraId="34E1D3B8" w14:textId="77777777" w:rsidR="00C6269C" w:rsidRDefault="00F241D2" w:rsidP="00F241D2">
      <w:pPr>
        <w:pStyle w:val="PARAGRAPH"/>
      </w:pPr>
      <w:r w:rsidRPr="00D7523C">
        <w:t xml:space="preserve">Data shall be entered into the </w:t>
      </w:r>
      <w:r w:rsidR="008E5D06">
        <w:t xml:space="preserve">Standards and editions field by clicking on the pencil on the left </w:t>
      </w:r>
      <w:r w:rsidR="00C6269C">
        <w:t>column as per the screenshot below:</w:t>
      </w:r>
    </w:p>
    <w:p w14:paraId="15347D18" w14:textId="65BAC64D" w:rsidR="00C6269C" w:rsidRDefault="0007739C" w:rsidP="00F241D2">
      <w:pPr>
        <w:pStyle w:val="PARAGRAPH"/>
      </w:pPr>
      <w:r>
        <w:rPr>
          <w:noProof/>
        </w:rPr>
        <mc:AlternateContent>
          <mc:Choice Requires="wps">
            <w:drawing>
              <wp:anchor distT="0" distB="0" distL="114300" distR="114300" simplePos="0" relativeHeight="251701266" behindDoc="0" locked="0" layoutInCell="1" allowOverlap="1" wp14:anchorId="4956607F" wp14:editId="19AAA3A9">
                <wp:simplePos x="0" y="0"/>
                <wp:positionH relativeFrom="column">
                  <wp:posOffset>-787019</wp:posOffset>
                </wp:positionH>
                <wp:positionV relativeFrom="paragraph">
                  <wp:posOffset>189484</wp:posOffset>
                </wp:positionV>
                <wp:extent cx="833120" cy="268224"/>
                <wp:effectExtent l="0" t="0" r="24130" b="17780"/>
                <wp:wrapNone/>
                <wp:docPr id="1302319428" name="Text Box 2"/>
                <wp:cNvGraphicFramePr/>
                <a:graphic xmlns:a="http://schemas.openxmlformats.org/drawingml/2006/main">
                  <a:graphicData uri="http://schemas.microsoft.com/office/word/2010/wordprocessingShape">
                    <wps:wsp>
                      <wps:cNvSpPr txBox="1"/>
                      <wps:spPr>
                        <a:xfrm>
                          <a:off x="0" y="0"/>
                          <a:ext cx="833120" cy="268224"/>
                        </a:xfrm>
                        <a:prstGeom prst="rect">
                          <a:avLst/>
                        </a:prstGeom>
                        <a:solidFill>
                          <a:schemeClr val="lt1"/>
                        </a:solidFill>
                        <a:ln w="6350">
                          <a:solidFill>
                            <a:prstClr val="black"/>
                          </a:solidFill>
                        </a:ln>
                      </wps:spPr>
                      <wps:txbx>
                        <w:txbxContent>
                          <w:p w14:paraId="69A4BC67" w14:textId="345074C4" w:rsidR="0007739C" w:rsidRPr="0007739C" w:rsidRDefault="0007739C">
                            <w:pPr>
                              <w:rPr>
                                <w:color w:val="FF0000"/>
                                <w:sz w:val="12"/>
                                <w:szCs w:val="12"/>
                                <w:lang w:val="en-AU"/>
                              </w:rPr>
                            </w:pPr>
                            <w:r w:rsidRPr="0007739C">
                              <w:rPr>
                                <w:color w:val="FF0000"/>
                                <w:sz w:val="12"/>
                                <w:szCs w:val="12"/>
                                <w:lang w:val="en-AU"/>
                              </w:rPr>
                              <w:t>Click pencil to input data or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6607F" id="Text Box 2" o:spid="_x0000_s1041" type="#_x0000_t202" style="position:absolute;left:0;text-align:left;margin-left:-61.95pt;margin-top:14.9pt;width:65.6pt;height:21.1pt;z-index:251701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" fillcolor="white [3201]" strokeweight=".5pt">
                <v:textbox>
                  <w:txbxContent>
                    <w:p w14:paraId="69A4BC67" w14:textId="345074C4" w:rsidR="0007739C" w:rsidRPr="0007739C" w:rsidRDefault="0007739C">
                      <w:pPr>
                        <w:rPr>
                          <w:color w:val="FF0000"/>
                          <w:sz w:val="12"/>
                          <w:szCs w:val="12"/>
                          <w:lang w:val="en-AU"/>
                        </w:rPr>
                      </w:pPr>
                      <w:r w:rsidRPr="0007739C">
                        <w:rPr>
                          <w:color w:val="FF0000"/>
                          <w:sz w:val="12"/>
                          <w:szCs w:val="12"/>
                          <w:lang w:val="en-AU"/>
                        </w:rPr>
                        <w:t>Click pencil to input data or edit</w:t>
                      </w:r>
                    </w:p>
                  </w:txbxContent>
                </v:textbox>
              </v:shape>
            </w:pict>
          </mc:Fallback>
        </mc:AlternateContent>
      </w:r>
      <w:r>
        <w:rPr>
          <w:noProof/>
        </w:rPr>
        <mc:AlternateContent>
          <mc:Choice Requires="wps">
            <w:drawing>
              <wp:anchor distT="0" distB="0" distL="114300" distR="114300" simplePos="0" relativeHeight="251700242" behindDoc="0" locked="0" layoutInCell="1" allowOverlap="1" wp14:anchorId="1A52FD53" wp14:editId="28EF082C">
                <wp:simplePos x="0" y="0"/>
                <wp:positionH relativeFrom="column">
                  <wp:posOffset>-120142</wp:posOffset>
                </wp:positionH>
                <wp:positionV relativeFrom="paragraph">
                  <wp:posOffset>494411</wp:posOffset>
                </wp:positionV>
                <wp:extent cx="199136" cy="231648"/>
                <wp:effectExtent l="0" t="0" r="67945" b="54610"/>
                <wp:wrapNone/>
                <wp:docPr id="1248602046" name="Straight Arrow Connector 1"/>
                <wp:cNvGraphicFramePr/>
                <a:graphic xmlns:a="http://schemas.openxmlformats.org/drawingml/2006/main">
                  <a:graphicData uri="http://schemas.microsoft.com/office/word/2010/wordprocessingShape">
                    <wps:wsp>
                      <wps:cNvCnPr/>
                      <wps:spPr>
                        <a:xfrm>
                          <a:off x="0" y="0"/>
                          <a:ext cx="199136" cy="2316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w:pict>
              <v:shape w14:anchorId="5B896CD4" id="Straight Arrow Connector 1" o:spid="_x0000_s1026" type="#_x0000_t32" style="position:absolute;margin-left:-9.45pt;margin-top:38.95pt;width:15.7pt;height:18.25pt;z-index:251700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" strokecolor="#bc4542 [3045]">
                <v:stroke endarrow="block"/>
              </v:shape>
            </w:pict>
          </mc:Fallback>
        </mc:AlternateContent>
      </w:r>
      <w:r w:rsidRPr="0007739C">
        <w:rPr>
          <w:noProof/>
        </w:rPr>
        <w:drawing>
          <wp:inline distT="0" distB="0" distL="0" distR="0" wp14:anchorId="0C4203BE" wp14:editId="1D4863D5">
            <wp:extent cx="5759450" cy="2374900"/>
            <wp:effectExtent l="0" t="0" r="0" b="6350"/>
            <wp:docPr id="2381560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56068" name="Picture 1" descr="A screenshot of a computer&#10;&#10;Description automatically generated"/>
                    <pic:cNvPicPr/>
                  </pic:nvPicPr>
                  <pic:blipFill>
                    <a:blip r:embed="rId64"/>
                    <a:stretch>
                      <a:fillRect/>
                    </a:stretch>
                  </pic:blipFill>
                  <pic:spPr>
                    <a:xfrm>
                      <a:off x="0" y="0"/>
                      <a:ext cx="5759450" cy="2374900"/>
                    </a:xfrm>
                    <a:prstGeom prst="rect">
                      <a:avLst/>
                    </a:prstGeom>
                  </pic:spPr>
                </pic:pic>
              </a:graphicData>
            </a:graphic>
          </wp:inline>
        </w:drawing>
      </w:r>
      <w:r w:rsidR="00F241D2" w:rsidRPr="00D7523C">
        <w:t xml:space="preserve"> </w:t>
      </w:r>
    </w:p>
    <w:p w14:paraId="28FAAA2B" w14:textId="09EBA354" w:rsidR="00F241D2" w:rsidRDefault="00F241D2" w:rsidP="00F241D2">
      <w:pPr>
        <w:pStyle w:val="PARAGRAPH"/>
      </w:pPr>
      <w:r w:rsidRPr="00D7523C">
        <w:t>Caution should be exercised if cutting and pasting text</w:t>
      </w:r>
      <w:r w:rsidR="002A184C">
        <w:t xml:space="preserve"> </w:t>
      </w:r>
      <w:r w:rsidR="002A184C" w:rsidRPr="002A184C">
        <w:t>with special characters</w:t>
      </w:r>
      <w:r w:rsidRPr="00D7523C">
        <w:t xml:space="preserve"> from other documents as this may introduce hidden formatting codes that can disrupt the operation of the </w:t>
      </w:r>
      <w:r w:rsidR="002A184C">
        <w:t>field</w:t>
      </w:r>
      <w:r w:rsidRPr="00D7523C">
        <w:t xml:space="preserve"> and presentation of the data.</w:t>
      </w:r>
    </w:p>
    <w:p w14:paraId="11FFA0BD" w14:textId="77777777" w:rsidR="00ED29F4" w:rsidRDefault="00ED29F4" w:rsidP="00F241D2">
      <w:pPr>
        <w:pStyle w:val="PARAGRAPH"/>
      </w:pPr>
    </w:p>
    <w:p w14:paraId="1A6980DB" w14:textId="273E0983" w:rsidR="00C6269C" w:rsidRDefault="00C6269C" w:rsidP="00F241D2">
      <w:pPr>
        <w:pStyle w:val="PARAGRAPH"/>
      </w:pPr>
      <w:r>
        <w:lastRenderedPageBreak/>
        <w:t xml:space="preserve">The Status field </w:t>
      </w:r>
      <w:proofErr w:type="gramStart"/>
      <w:r>
        <w:t>opens up</w:t>
      </w:r>
      <w:proofErr w:type="gramEnd"/>
      <w:r>
        <w:t xml:space="preserve"> and the selection can be </w:t>
      </w:r>
      <w:r w:rsidR="0091393C">
        <w:t>made.</w:t>
      </w:r>
    </w:p>
    <w:p w14:paraId="08170AB0" w14:textId="3B190482" w:rsidR="00C6269C" w:rsidRDefault="00C6269C" w:rsidP="00F241D2">
      <w:pPr>
        <w:pStyle w:val="PARAGRAPH"/>
      </w:pPr>
      <w:r>
        <w:rPr>
          <w:noProof/>
        </w:rPr>
        <w:drawing>
          <wp:inline distT="0" distB="0" distL="0" distR="0" wp14:anchorId="4BA10D1A" wp14:editId="724ACFF6">
            <wp:extent cx="4572000" cy="1432560"/>
            <wp:effectExtent l="0" t="0" r="0" b="0"/>
            <wp:docPr id="9168604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6049" name="Picture 13" descr="A screenshot of a computer&#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432560"/>
                    </a:xfrm>
                    <a:prstGeom prst="rect">
                      <a:avLst/>
                    </a:prstGeom>
                    <a:noFill/>
                    <a:ln>
                      <a:noFill/>
                    </a:ln>
                  </pic:spPr>
                </pic:pic>
              </a:graphicData>
            </a:graphic>
          </wp:inline>
        </w:drawing>
      </w:r>
    </w:p>
    <w:p w14:paraId="58D58972" w14:textId="03711CF7" w:rsidR="00C6269C" w:rsidRDefault="00C6269C" w:rsidP="00F241D2">
      <w:pPr>
        <w:pStyle w:val="PARAGRAPH"/>
      </w:pPr>
      <w:r>
        <w:t xml:space="preserve">If </w:t>
      </w:r>
      <w:r w:rsidRPr="00C6269C">
        <w:rPr>
          <w:b/>
          <w:bCs/>
        </w:rPr>
        <w:t>Full</w:t>
      </w:r>
      <w:r>
        <w:t xml:space="preserve"> is selected, then this opens </w:t>
      </w:r>
      <w:r w:rsidR="00C1215C">
        <w:t xml:space="preserve">three </w:t>
      </w:r>
      <w:r w:rsidR="000D2801">
        <w:t xml:space="preserve">text </w:t>
      </w:r>
      <w:r>
        <w:t>fields to input further information</w:t>
      </w:r>
      <w:r w:rsidR="000D2801">
        <w:t>,</w:t>
      </w:r>
      <w:r w:rsidR="00C1215C">
        <w:t xml:space="preserve"> if required.</w:t>
      </w:r>
      <w:r w:rsidR="0091393C">
        <w:t xml:space="preserve"> The </w:t>
      </w:r>
      <w:r w:rsidR="000D2801">
        <w:t xml:space="preserve">text </w:t>
      </w:r>
      <w:r w:rsidR="0091393C">
        <w:t xml:space="preserve">fields may be used </w:t>
      </w:r>
      <w:r w:rsidR="00FF0764">
        <w:t xml:space="preserve">at the discretion of the Member Body and </w:t>
      </w:r>
      <w:r w:rsidR="00C1215C">
        <w:t>can be used to either inform authorised IECEx members or the public with specific</w:t>
      </w:r>
      <w:r w:rsidR="00FF0764">
        <w:t xml:space="preserve"> communications. </w:t>
      </w:r>
      <w:r w:rsidR="00C1215C">
        <w:t>See examples below.</w:t>
      </w:r>
    </w:p>
    <w:p w14:paraId="36BF0F95" w14:textId="18FF7A81" w:rsidR="00C6269C" w:rsidRDefault="00C6269C" w:rsidP="00F241D2">
      <w:pPr>
        <w:pStyle w:val="PARAGRAPH"/>
      </w:pPr>
      <w:r w:rsidRPr="00C6269C">
        <w:rPr>
          <w:b/>
          <w:bCs/>
        </w:rPr>
        <w:t>Summary:</w:t>
      </w:r>
      <w:r>
        <w:t xml:space="preserve"> A paragraph </w:t>
      </w:r>
      <w:r w:rsidR="00FF0764">
        <w:t>informing others that the Standard is accepted in full</w:t>
      </w:r>
      <w:r>
        <w:t xml:space="preserve">. </w:t>
      </w:r>
      <w:r w:rsidR="00FF0764">
        <w:t xml:space="preserve">This </w:t>
      </w:r>
      <w:r w:rsidR="000D2801">
        <w:t xml:space="preserve">text </w:t>
      </w:r>
      <w:r w:rsidR="00FF0764">
        <w:t>field is v</w:t>
      </w:r>
      <w:r>
        <w:t>isible to the public.</w:t>
      </w:r>
    </w:p>
    <w:p w14:paraId="4C3010BE" w14:textId="023DDCA5" w:rsidR="00FF0764" w:rsidRDefault="00FF0764" w:rsidP="00FF0764">
      <w:pPr>
        <w:rPr>
          <w:rFonts w:ascii="Verdana" w:hAnsi="Verdana"/>
          <w:color w:val="000000"/>
          <w:sz w:val="15"/>
          <w:szCs w:val="15"/>
          <w:shd w:val="clear" w:color="auto" w:fill="FFFFFF"/>
        </w:rPr>
      </w:pPr>
      <w:r>
        <w:t xml:space="preserve">Example: </w:t>
      </w:r>
      <w:r w:rsidRPr="00C1215C">
        <w:rPr>
          <w:i/>
          <w:iCs/>
          <w:color w:val="000000"/>
          <w:sz w:val="18"/>
          <w:szCs w:val="18"/>
          <w:u w:val="single"/>
          <w:shd w:val="clear" w:color="auto" w:fill="FFFFFF"/>
        </w:rPr>
        <w:t>Country</w:t>
      </w:r>
      <w:r w:rsidRPr="00C1215C">
        <w:rPr>
          <w:color w:val="000000"/>
          <w:sz w:val="18"/>
          <w:szCs w:val="18"/>
          <w:shd w:val="clear" w:color="auto" w:fill="FFFFFF"/>
        </w:rPr>
        <w:t xml:space="preserve"> has declared adoption of the IEC 60079-1 Ed. 7.0:2014 </w:t>
      </w:r>
      <w:r w:rsidRPr="00C1215C">
        <w:rPr>
          <w:color w:val="000000"/>
          <w:sz w:val="18"/>
          <w:szCs w:val="18"/>
          <w:u w:val="single"/>
          <w:shd w:val="clear" w:color="auto" w:fill="FFFFFF"/>
        </w:rPr>
        <w:t>Without</w:t>
      </w:r>
      <w:r w:rsidRPr="00C1215C">
        <w:rPr>
          <w:color w:val="000000"/>
          <w:sz w:val="18"/>
          <w:szCs w:val="18"/>
          <w:shd w:val="clear" w:color="auto" w:fill="FFFFFF"/>
        </w:rPr>
        <w:t> National Differences</w:t>
      </w:r>
    </w:p>
    <w:p w14:paraId="1A1A55F1" w14:textId="77777777" w:rsidR="00FF0764" w:rsidRDefault="00FF0764" w:rsidP="00FF0764">
      <w:pPr>
        <w:rPr>
          <w:rFonts w:ascii="Verdana" w:hAnsi="Verdana"/>
          <w:color w:val="000000"/>
          <w:sz w:val="15"/>
          <w:szCs w:val="15"/>
          <w:shd w:val="clear" w:color="auto" w:fill="FFFFFF"/>
        </w:rPr>
      </w:pPr>
    </w:p>
    <w:p w14:paraId="4672542E" w14:textId="60650066" w:rsidR="00C6269C" w:rsidRDefault="00C6269C" w:rsidP="00F241D2">
      <w:pPr>
        <w:pStyle w:val="PARAGRAPH"/>
      </w:pPr>
      <w:r w:rsidRPr="00C6269C">
        <w:rPr>
          <w:b/>
          <w:bCs/>
        </w:rPr>
        <w:t>Full Response:</w:t>
      </w:r>
      <w:r>
        <w:rPr>
          <w:b/>
          <w:bCs/>
        </w:rPr>
        <w:t xml:space="preserve"> </w:t>
      </w:r>
      <w:r w:rsidR="000D2801">
        <w:t>This would</w:t>
      </w:r>
      <w:r w:rsidR="00FF0764">
        <w:t xml:space="preserve"> be typically left blank if the Standard is accepted in full. This </w:t>
      </w:r>
      <w:r w:rsidR="000D2801">
        <w:t xml:space="preserve">text </w:t>
      </w:r>
      <w:r w:rsidR="00FF0764">
        <w:t>field is n</w:t>
      </w:r>
      <w:r>
        <w:t>ot visible to the public</w:t>
      </w:r>
      <w:r w:rsidR="000D2801">
        <w:t xml:space="preserve"> </w:t>
      </w:r>
      <w:proofErr w:type="gramStart"/>
      <w:r w:rsidR="000D2801">
        <w:t>and also</w:t>
      </w:r>
      <w:proofErr w:type="gramEnd"/>
      <w:r w:rsidR="000D2801">
        <w:t xml:space="preserve"> provides the options to format the text.</w:t>
      </w:r>
    </w:p>
    <w:p w14:paraId="5148954A" w14:textId="0316FCEE" w:rsidR="0086100D" w:rsidRPr="00C6269C" w:rsidRDefault="00C6269C" w:rsidP="0086100D">
      <w:pPr>
        <w:pStyle w:val="PARAGRAPH"/>
        <w:jc w:val="left"/>
      </w:pPr>
      <w:r w:rsidRPr="00C6269C">
        <w:rPr>
          <w:b/>
          <w:bCs/>
        </w:rPr>
        <w:t>Public Response:</w:t>
      </w:r>
      <w:r>
        <w:rPr>
          <w:b/>
          <w:bCs/>
        </w:rPr>
        <w:t xml:space="preserve"> </w:t>
      </w:r>
      <w:r w:rsidR="000D2801" w:rsidRPr="000D2801">
        <w:t>A</w:t>
      </w:r>
      <w:r w:rsidR="000D2801">
        <w:rPr>
          <w:b/>
          <w:bCs/>
        </w:rPr>
        <w:t xml:space="preserve"> </w:t>
      </w:r>
      <w:r w:rsidR="000D2801">
        <w:t>s</w:t>
      </w:r>
      <w:r>
        <w:t xml:space="preserve">tatement that will be visible to the public. </w:t>
      </w:r>
      <w:r w:rsidR="000D2801">
        <w:t>This may</w:t>
      </w:r>
      <w:r>
        <w:t xml:space="preserve"> contain information on how to obtain more information </w:t>
      </w:r>
      <w:r w:rsidR="00FF0764">
        <w:t>specific to the Country</w:t>
      </w:r>
      <w:r>
        <w:t xml:space="preserve">. </w:t>
      </w:r>
      <w:r w:rsidR="000D2801">
        <w:t xml:space="preserve">This text field permits links which may be an email address or a website. </w:t>
      </w:r>
      <w:r w:rsidR="0086100D">
        <w:br/>
      </w:r>
      <w:r w:rsidR="0086100D" w:rsidRPr="0086100D">
        <w:rPr>
          <w:i/>
          <w:iCs/>
        </w:rPr>
        <w:t xml:space="preserve">Note: May </w:t>
      </w:r>
      <w:r w:rsidR="00FF0764">
        <w:rPr>
          <w:i/>
          <w:iCs/>
        </w:rPr>
        <w:t>include</w:t>
      </w:r>
      <w:r w:rsidR="0086100D" w:rsidRPr="0086100D">
        <w:rPr>
          <w:i/>
          <w:iCs/>
        </w:rPr>
        <w:t xml:space="preserve"> information on contacting the MB to purchase the Country Standard.</w:t>
      </w:r>
    </w:p>
    <w:p w14:paraId="029AA841" w14:textId="1D05BD94" w:rsidR="005E1321" w:rsidRDefault="005E1321" w:rsidP="0086100D">
      <w:pPr>
        <w:pStyle w:val="PARAGRAPH"/>
        <w:jc w:val="left"/>
      </w:pPr>
      <w:r>
        <w:rPr>
          <w:noProof/>
        </w:rPr>
        <mc:AlternateContent>
          <mc:Choice Requires="wps">
            <w:drawing>
              <wp:anchor distT="0" distB="0" distL="114300" distR="114300" simplePos="0" relativeHeight="251702290" behindDoc="0" locked="0" layoutInCell="1" allowOverlap="1" wp14:anchorId="4B6399EE" wp14:editId="656172D6">
                <wp:simplePos x="0" y="0"/>
                <wp:positionH relativeFrom="column">
                  <wp:posOffset>1828038</wp:posOffset>
                </wp:positionH>
                <wp:positionV relativeFrom="paragraph">
                  <wp:posOffset>1994027</wp:posOffset>
                </wp:positionV>
                <wp:extent cx="1046988" cy="957580"/>
                <wp:effectExtent l="38100" t="38100" r="20320" b="33020"/>
                <wp:wrapNone/>
                <wp:docPr id="1508647098" name="Straight Arrow Connector 3"/>
                <wp:cNvGraphicFramePr/>
                <a:graphic xmlns:a="http://schemas.openxmlformats.org/drawingml/2006/main">
                  <a:graphicData uri="http://schemas.microsoft.com/office/word/2010/wordprocessingShape">
                    <wps:wsp>
                      <wps:cNvCnPr/>
                      <wps:spPr>
                        <a:xfrm flipH="1" flipV="1">
                          <a:off x="0" y="0"/>
                          <a:ext cx="1046988" cy="9575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A1EFF1" id="Straight Arrow Connector 3" o:spid="_x0000_s1026" type="#_x0000_t32" style="position:absolute;margin-left:143.95pt;margin-top:157pt;width:82.45pt;height:75.4pt;flip:x y;z-index:251702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" strokecolor="#bc4542 [3045]">
                <v:stroke endarrow="block"/>
              </v:shape>
            </w:pict>
          </mc:Fallback>
        </mc:AlternateContent>
      </w:r>
      <w:r w:rsidR="0086100D">
        <w:t xml:space="preserve">If </w:t>
      </w:r>
      <w:r w:rsidR="0086100D" w:rsidRPr="0086100D">
        <w:rPr>
          <w:b/>
          <w:bCs/>
        </w:rPr>
        <w:t>National Differences</w:t>
      </w:r>
      <w:r w:rsidR="0086100D">
        <w:t xml:space="preserve"> is selected this opens the</w:t>
      </w:r>
      <w:r>
        <w:t xml:space="preserve"> following options:</w:t>
      </w:r>
      <w:r>
        <w:br/>
      </w:r>
      <w:r w:rsidRPr="005E1321">
        <w:rPr>
          <w:noProof/>
        </w:rPr>
        <w:drawing>
          <wp:inline distT="0" distB="0" distL="0" distR="0" wp14:anchorId="558F88B3" wp14:editId="4D5BFE02">
            <wp:extent cx="4109466" cy="2694487"/>
            <wp:effectExtent l="0" t="0" r="5715" b="0"/>
            <wp:docPr id="275453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53764" name="Picture 1" descr="A screenshot of a computer&#10;&#10;Description automatically generated"/>
                    <pic:cNvPicPr/>
                  </pic:nvPicPr>
                  <pic:blipFill>
                    <a:blip r:embed="rId66"/>
                    <a:stretch>
                      <a:fillRect/>
                    </a:stretch>
                  </pic:blipFill>
                  <pic:spPr>
                    <a:xfrm>
                      <a:off x="0" y="0"/>
                      <a:ext cx="4119273" cy="2700917"/>
                    </a:xfrm>
                    <a:prstGeom prst="rect">
                      <a:avLst/>
                    </a:prstGeom>
                  </pic:spPr>
                </pic:pic>
              </a:graphicData>
            </a:graphic>
          </wp:inline>
        </w:drawing>
      </w:r>
      <w:r>
        <w:br/>
        <w:t>Click Yes to upload a document. Numerous file types are acceptable.</w:t>
      </w:r>
    </w:p>
    <w:p w14:paraId="56F549BD" w14:textId="10D0C9E5" w:rsidR="005E1321" w:rsidRDefault="005E1321" w:rsidP="0086100D">
      <w:pPr>
        <w:pStyle w:val="PARAGRAPH"/>
        <w:jc w:val="left"/>
      </w:pPr>
      <w:r>
        <w:t>After uploading the document, you will be presented with</w:t>
      </w:r>
      <w:r w:rsidR="00EA1228">
        <w:t xml:space="preserve"> two text fields,</w:t>
      </w:r>
      <w:r>
        <w:t xml:space="preserve"> the </w:t>
      </w:r>
      <w:r w:rsidRPr="005E1321">
        <w:rPr>
          <w:b/>
          <w:bCs/>
        </w:rPr>
        <w:t>Summary</w:t>
      </w:r>
      <w:r>
        <w:t xml:space="preserve"> text </w:t>
      </w:r>
      <w:proofErr w:type="gramStart"/>
      <w:r>
        <w:t>field</w:t>
      </w:r>
      <w:proofErr w:type="gramEnd"/>
      <w:r>
        <w:t xml:space="preserve"> and the </w:t>
      </w:r>
      <w:r w:rsidRPr="005E1321">
        <w:rPr>
          <w:b/>
          <w:bCs/>
        </w:rPr>
        <w:t>Public Response</w:t>
      </w:r>
      <w:r>
        <w:t xml:space="preserve"> text field. (The </w:t>
      </w:r>
      <w:r w:rsidRPr="00A14384">
        <w:rPr>
          <w:b/>
          <w:bCs/>
        </w:rPr>
        <w:t>Full Response</w:t>
      </w:r>
      <w:r>
        <w:t xml:space="preserve"> is no longer required, as it will display that an attachment is available for download)</w:t>
      </w:r>
    </w:p>
    <w:p w14:paraId="6793BB0F" w14:textId="77777777" w:rsidR="00EA1228" w:rsidRDefault="0086100D" w:rsidP="0086100D">
      <w:pPr>
        <w:pStyle w:val="PARAGRAPH"/>
        <w:jc w:val="left"/>
      </w:pPr>
      <w:r>
        <w:t>Alternatively, if a file</w:t>
      </w:r>
      <w:r w:rsidR="00EA1228">
        <w:t xml:space="preserve"> document </w:t>
      </w:r>
      <w:r>
        <w:t xml:space="preserve">is not uploaded, </w:t>
      </w:r>
      <w:r w:rsidR="00C1215C">
        <w:t xml:space="preserve">you can </w:t>
      </w:r>
      <w:r w:rsidR="000D2801">
        <w:t xml:space="preserve">simply click </w:t>
      </w:r>
      <w:r w:rsidR="000D2801" w:rsidRPr="000D2801">
        <w:rPr>
          <w:b/>
          <w:bCs/>
        </w:rPr>
        <w:t>No</w:t>
      </w:r>
      <w:r w:rsidR="000D2801">
        <w:t xml:space="preserve">, which will open the other three text fields, </w:t>
      </w:r>
      <w:r w:rsidR="000D2801" w:rsidRPr="00EA1228">
        <w:rPr>
          <w:b/>
          <w:bCs/>
        </w:rPr>
        <w:t xml:space="preserve">Summary, Full Response, and Public Response, </w:t>
      </w:r>
      <w:r w:rsidR="000D2801" w:rsidRPr="00EA1228">
        <w:t>where information can</w:t>
      </w:r>
      <w:r w:rsidR="00EA1228" w:rsidRPr="00EA1228">
        <w:t xml:space="preserve"> </w:t>
      </w:r>
      <w:proofErr w:type="gramStart"/>
      <w:r w:rsidR="00EA1228" w:rsidRPr="00EA1228">
        <w:t>inserted</w:t>
      </w:r>
      <w:proofErr w:type="gramEnd"/>
      <w:r w:rsidR="00EA1228" w:rsidRPr="00EA1228">
        <w:t xml:space="preserve"> in these fields as required</w:t>
      </w:r>
      <w:r w:rsidR="000D2801" w:rsidRPr="00EA1228">
        <w:t>.</w:t>
      </w:r>
    </w:p>
    <w:p w14:paraId="5983ABD9" w14:textId="5D4783BC" w:rsidR="00EA1228" w:rsidRPr="00EA1228" w:rsidRDefault="00EA1228" w:rsidP="00EA1228">
      <w:pPr>
        <w:jc w:val="left"/>
      </w:pPr>
      <w:r>
        <w:br w:type="page"/>
      </w:r>
      <w:r w:rsidRPr="00EA1228">
        <w:rPr>
          <w:b/>
          <w:bCs/>
          <w:i/>
          <w:iCs/>
        </w:rPr>
        <w:lastRenderedPageBreak/>
        <w:t>Note</w:t>
      </w:r>
      <w:r>
        <w:rPr>
          <w:i/>
          <w:iCs/>
        </w:rPr>
        <w:t xml:space="preserve">: Remember to insert contact information or other info. in the </w:t>
      </w:r>
      <w:proofErr w:type="gramStart"/>
      <w:r>
        <w:rPr>
          <w:i/>
          <w:iCs/>
        </w:rPr>
        <w:t>Public</w:t>
      </w:r>
      <w:proofErr w:type="gramEnd"/>
      <w:r>
        <w:rPr>
          <w:i/>
          <w:iCs/>
        </w:rPr>
        <w:t xml:space="preserve"> field, so end users, manufacturers or regulators may know how to purchase a National Standard or who to contact for further information.</w:t>
      </w:r>
    </w:p>
    <w:p w14:paraId="6D47BADB" w14:textId="667F64DD" w:rsidR="002A184C" w:rsidRDefault="00EA1228" w:rsidP="002A184C">
      <w:pPr>
        <w:pStyle w:val="PARAGRAPH"/>
        <w:jc w:val="left"/>
        <w:rPr>
          <w:i/>
          <w:iCs/>
        </w:rPr>
      </w:pPr>
      <w:r w:rsidRPr="00EA1228">
        <w:rPr>
          <w:noProof/>
        </w:rPr>
        <w:drawing>
          <wp:inline distT="0" distB="0" distL="0" distR="0" wp14:anchorId="06A1572B" wp14:editId="009AC1C0">
            <wp:extent cx="4723130" cy="1848634"/>
            <wp:effectExtent l="0" t="0" r="1270" b="0"/>
            <wp:docPr id="1221227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7836" name="Picture 1" descr="A screenshot of a computer&#10;&#10;Description automatically generated"/>
                    <pic:cNvPicPr/>
                  </pic:nvPicPr>
                  <pic:blipFill>
                    <a:blip r:embed="rId67"/>
                    <a:stretch>
                      <a:fillRect/>
                    </a:stretch>
                  </pic:blipFill>
                  <pic:spPr>
                    <a:xfrm>
                      <a:off x="0" y="0"/>
                      <a:ext cx="4754867" cy="1861056"/>
                    </a:xfrm>
                    <a:prstGeom prst="rect">
                      <a:avLst/>
                    </a:prstGeom>
                  </pic:spPr>
                </pic:pic>
              </a:graphicData>
            </a:graphic>
          </wp:inline>
        </w:drawing>
      </w:r>
      <w:r w:rsidR="0086100D">
        <w:br/>
      </w:r>
      <w:r w:rsidR="002A184C" w:rsidRPr="002A184C">
        <w:rPr>
          <w:b/>
          <w:bCs/>
          <w:i/>
          <w:iCs/>
        </w:rPr>
        <w:t>Note:</w:t>
      </w:r>
      <w:r w:rsidR="002A184C" w:rsidRPr="002A184C">
        <w:rPr>
          <w:i/>
          <w:iCs/>
        </w:rPr>
        <w:t xml:space="preserve"> Caution should be exercised if cutting and pasting text</w:t>
      </w:r>
      <w:r w:rsidR="002A184C">
        <w:rPr>
          <w:i/>
          <w:iCs/>
        </w:rPr>
        <w:t xml:space="preserve"> with special characters</w:t>
      </w:r>
      <w:r w:rsidR="002A184C" w:rsidRPr="002A184C">
        <w:rPr>
          <w:i/>
          <w:iCs/>
        </w:rPr>
        <w:t xml:space="preserve"> from other documents as this may introduce hidden formatting codes that can disrupt the operation of the </w:t>
      </w:r>
      <w:r w:rsidR="002A184C">
        <w:rPr>
          <w:i/>
          <w:iCs/>
        </w:rPr>
        <w:t>field</w:t>
      </w:r>
      <w:r w:rsidR="002A184C" w:rsidRPr="002A184C">
        <w:rPr>
          <w:i/>
          <w:iCs/>
        </w:rPr>
        <w:t xml:space="preserve"> and presentation of the data.</w:t>
      </w:r>
    </w:p>
    <w:p w14:paraId="5CD7049A" w14:textId="77777777" w:rsidR="00F241D2" w:rsidRPr="00D7523C" w:rsidRDefault="00F241D2" w:rsidP="00F241D2">
      <w:pPr>
        <w:pStyle w:val="ANNEX-heading2"/>
        <w:keepNext w:val="0"/>
        <w:widowControl w:val="0"/>
      </w:pPr>
      <w:bookmarkStart w:id="71" w:name="_Toc60846911"/>
      <w:bookmarkStart w:id="72" w:name="_Toc62727167"/>
      <w:r w:rsidRPr="00D7523C">
        <w:t>Data modification/update</w:t>
      </w:r>
      <w:bookmarkEnd w:id="71"/>
      <w:bookmarkEnd w:id="72"/>
    </w:p>
    <w:p w14:paraId="722F96EF" w14:textId="5AA11B03" w:rsidR="00F062BA" w:rsidRDefault="00970C72" w:rsidP="00F062BA">
      <w:pPr>
        <w:pStyle w:val="PARAGRAPH"/>
      </w:pPr>
      <w:r>
        <w:rPr>
          <w:noProof/>
        </w:rPr>
        <mc:AlternateContent>
          <mc:Choice Requires="wps">
            <w:drawing>
              <wp:anchor distT="0" distB="0" distL="114300" distR="114300" simplePos="0" relativeHeight="251703314" behindDoc="0" locked="0" layoutInCell="1" allowOverlap="1" wp14:anchorId="71963BB2" wp14:editId="40794D84">
                <wp:simplePos x="0" y="0"/>
                <wp:positionH relativeFrom="column">
                  <wp:posOffset>70866</wp:posOffset>
                </wp:positionH>
                <wp:positionV relativeFrom="paragraph">
                  <wp:posOffset>502666</wp:posOffset>
                </wp:positionV>
                <wp:extent cx="0" cy="451104"/>
                <wp:effectExtent l="76200" t="0" r="57150" b="63500"/>
                <wp:wrapNone/>
                <wp:docPr id="798235909" name="Straight Arrow Connector 4"/>
                <wp:cNvGraphicFramePr/>
                <a:graphic xmlns:a="http://schemas.openxmlformats.org/drawingml/2006/main">
                  <a:graphicData uri="http://schemas.microsoft.com/office/word/2010/wordprocessingShape">
                    <wps:wsp>
                      <wps:cNvCnPr/>
                      <wps:spPr>
                        <a:xfrm>
                          <a:off x="0" y="0"/>
                          <a:ext cx="0" cy="45110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w:pict>
              <v:shape w14:anchorId="470B687F" id="Straight Arrow Connector 4" o:spid="_x0000_s1026" type="#_x0000_t32" style="position:absolute;margin-left:5.6pt;margin-top:39.6pt;width:0;height:35.5pt;z-index:251703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" strokecolor="#bc4542 [3045]">
                <v:stroke endarrow="block"/>
              </v:shape>
            </w:pict>
          </mc:Fallback>
        </mc:AlternateContent>
      </w:r>
      <w:r>
        <w:rPr>
          <w:noProof/>
        </w:rPr>
        <mc:AlternateContent>
          <mc:Choice Requires="wps">
            <w:drawing>
              <wp:anchor distT="0" distB="0" distL="114300" distR="114300" simplePos="0" relativeHeight="251698194" behindDoc="0" locked="0" layoutInCell="1" allowOverlap="1" wp14:anchorId="47150CF6" wp14:editId="51609832">
                <wp:simplePos x="0" y="0"/>
                <wp:positionH relativeFrom="column">
                  <wp:posOffset>761746</wp:posOffset>
                </wp:positionH>
                <wp:positionV relativeFrom="paragraph">
                  <wp:posOffset>336042</wp:posOffset>
                </wp:positionV>
                <wp:extent cx="3779774" cy="512064"/>
                <wp:effectExtent l="0" t="0" r="68580" b="78740"/>
                <wp:wrapNone/>
                <wp:docPr id="1057903123" name="Straight Arrow Connector 14"/>
                <wp:cNvGraphicFramePr/>
                <a:graphic xmlns:a="http://schemas.openxmlformats.org/drawingml/2006/main">
                  <a:graphicData uri="http://schemas.microsoft.com/office/word/2010/wordprocessingShape">
                    <wps:wsp>
                      <wps:cNvCnPr/>
                      <wps:spPr>
                        <a:xfrm>
                          <a:off x="0" y="0"/>
                          <a:ext cx="3779774" cy="51206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A102F5B" id="Straight Arrow Connector 14" o:spid="_x0000_s1026" type="#_x0000_t32" style="position:absolute;margin-left:60pt;margin-top:26.45pt;width:297.6pt;height:40.3pt;z-index:25169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" strokecolor="#bc4542 [3045]">
                <v:stroke endarrow="block"/>
              </v:shape>
            </w:pict>
          </mc:Fallback>
        </mc:AlternateContent>
      </w:r>
      <w:r w:rsidR="00F062BA">
        <w:t>The Country input field also contains a Response column on the far right. This column provides access links to the responses previously made. Any edits will require clicking the edit column (pencil) on the left and saving.</w:t>
      </w:r>
    </w:p>
    <w:p w14:paraId="0C5A4B93" w14:textId="1A5C6779" w:rsidR="00F062BA" w:rsidRPr="008A0063" w:rsidRDefault="00F062BA" w:rsidP="00F062BA">
      <w:pPr>
        <w:pStyle w:val="PARAGRAPH"/>
      </w:pPr>
      <w:r w:rsidRPr="008A0063">
        <w:rPr>
          <w:noProof/>
        </w:rPr>
        <w:drawing>
          <wp:inline distT="0" distB="0" distL="0" distR="0" wp14:anchorId="714CCBA8" wp14:editId="63A4ABB5">
            <wp:extent cx="5129530" cy="1442716"/>
            <wp:effectExtent l="0" t="0" r="0" b="5715"/>
            <wp:docPr id="1619221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1018" name="Picture 1" descr="A screenshot of a computer&#10;&#10;Description automatically generated"/>
                    <pic:cNvPicPr/>
                  </pic:nvPicPr>
                  <pic:blipFill>
                    <a:blip r:embed="rId68"/>
                    <a:stretch>
                      <a:fillRect/>
                    </a:stretch>
                  </pic:blipFill>
                  <pic:spPr>
                    <a:xfrm>
                      <a:off x="0" y="0"/>
                      <a:ext cx="5161632" cy="1451745"/>
                    </a:xfrm>
                    <a:prstGeom prst="rect">
                      <a:avLst/>
                    </a:prstGeom>
                  </pic:spPr>
                </pic:pic>
              </a:graphicData>
            </a:graphic>
          </wp:inline>
        </w:drawing>
      </w:r>
    </w:p>
    <w:p w14:paraId="29E0A029" w14:textId="77777777" w:rsidR="00F241D2" w:rsidRPr="00D7523C" w:rsidRDefault="00F241D2" w:rsidP="00F241D2">
      <w:pPr>
        <w:pStyle w:val="ANNEX-heading2"/>
        <w:keepNext w:val="0"/>
        <w:widowControl w:val="0"/>
      </w:pPr>
      <w:bookmarkStart w:id="73" w:name="_Toc60846912"/>
      <w:bookmarkStart w:id="74" w:name="_Toc62727168"/>
      <w:r w:rsidRPr="00D7523C">
        <w:t>Deletions</w:t>
      </w:r>
      <w:bookmarkEnd w:id="73"/>
      <w:bookmarkEnd w:id="74"/>
    </w:p>
    <w:p w14:paraId="296D0B8E" w14:textId="3E6191FA" w:rsidR="00F241D2" w:rsidRPr="00D7523C" w:rsidRDefault="00C42CD5" w:rsidP="00F241D2">
      <w:pPr>
        <w:pStyle w:val="PARAGRAPH"/>
      </w:pPr>
      <w:r>
        <w:t>Only edits of the records can be made by the MB or delegate. Should a full deletio</w:t>
      </w:r>
      <w:r w:rsidR="00B131E1">
        <w:t>n</w:t>
      </w:r>
      <w:r w:rsidR="00B43879">
        <w:t xml:space="preserve"> of past ND acceptance, documents or comments be required</w:t>
      </w:r>
      <w:r w:rsidR="00B131E1">
        <w:t xml:space="preserve">, please contact </w:t>
      </w:r>
      <w:r>
        <w:t xml:space="preserve">the </w:t>
      </w:r>
      <w:bookmarkStart w:id="75" w:name="_Hlk146182857"/>
      <w:r w:rsidR="00ED29F4">
        <w:fldChar w:fldCharType="begin"/>
      </w:r>
      <w:r w:rsidR="00CB136F">
        <w:instrText>HYPERLINK "mailto:info@iecex.com"</w:instrText>
      </w:r>
      <w:r w:rsidR="00ED29F4">
        <w:fldChar w:fldCharType="separate"/>
      </w:r>
      <w:r w:rsidRPr="00ED29F4">
        <w:rPr>
          <w:rStyle w:val="Hyperlink"/>
        </w:rPr>
        <w:t>IECEx Secretariat</w:t>
      </w:r>
      <w:r w:rsidR="00ED29F4">
        <w:fldChar w:fldCharType="end"/>
      </w:r>
      <w:bookmarkEnd w:id="75"/>
      <w:r>
        <w:t xml:space="preserve"> to delete</w:t>
      </w:r>
      <w:r w:rsidR="00B131E1">
        <w:t xml:space="preserve"> or edit</w:t>
      </w:r>
      <w:r>
        <w:t xml:space="preserve"> the fields as requested by the MB or delegate. </w:t>
      </w:r>
    </w:p>
    <w:sectPr w:rsidR="00F241D2" w:rsidRPr="00D7523C" w:rsidSect="00610AE1">
      <w:headerReference w:type="even" r:id="rId69"/>
      <w:headerReference w:type="default" r:id="rId70"/>
      <w:headerReference w:type="first" r:id="rId71"/>
      <w:pgSz w:w="11906" w:h="16838" w:code="9"/>
      <w:pgMar w:top="1701" w:right="1418" w:bottom="851" w:left="1418" w:header="1134" w:footer="851"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4BE73" w14:textId="77777777" w:rsidR="0013759F" w:rsidRDefault="0013759F">
      <w:r>
        <w:separator/>
      </w:r>
    </w:p>
  </w:endnote>
  <w:endnote w:type="continuationSeparator" w:id="0">
    <w:p w14:paraId="346D3DA5" w14:textId="77777777" w:rsidR="0013759F" w:rsidRDefault="0013759F">
      <w:r>
        <w:continuationSeparator/>
      </w:r>
    </w:p>
  </w:endnote>
  <w:endnote w:type="continuationNotice" w:id="1">
    <w:p w14:paraId="5F5FAB98" w14:textId="77777777" w:rsidR="0013759F" w:rsidRDefault="00137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8DAD" w14:textId="77777777" w:rsidR="002752DA" w:rsidRDefault="00275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CE66" w14:textId="77777777" w:rsidR="002752DA" w:rsidRDefault="002752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C3C5" w14:textId="77777777" w:rsidR="002752DA" w:rsidRDefault="00275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EBFC1" w14:textId="77777777" w:rsidR="0013759F" w:rsidRDefault="0013759F">
      <w:pPr>
        <w:pStyle w:val="NOTE"/>
        <w:spacing w:after="0"/>
        <w:rPr>
          <w:spacing w:val="0"/>
        </w:rPr>
      </w:pPr>
      <w:r>
        <w:t>—————————</w:t>
      </w:r>
    </w:p>
  </w:footnote>
  <w:footnote w:type="continuationSeparator" w:id="0">
    <w:p w14:paraId="483E9B75" w14:textId="77777777" w:rsidR="0013759F" w:rsidRDefault="0013759F">
      <w:r>
        <w:continuationSeparator/>
      </w:r>
    </w:p>
  </w:footnote>
  <w:footnote w:type="continuationNotice" w:id="1">
    <w:p w14:paraId="0D2C9B51" w14:textId="77777777" w:rsidR="0013759F" w:rsidRDefault="00137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89A7" w14:textId="77777777" w:rsidR="002752DA" w:rsidRDefault="002752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C994" w14:textId="35348D05" w:rsidR="00520D9B" w:rsidRDefault="00520D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D7F9" w14:textId="3C12B6C8" w:rsidR="00F9557F" w:rsidRPr="00A125FD" w:rsidRDefault="00F9557F" w:rsidP="00A125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588A" w14:textId="1304AB83" w:rsidR="00520D9B" w:rsidRDefault="00520D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7153" w14:textId="1B281B75" w:rsidR="00520D9B" w:rsidRDefault="00520D9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4555" w14:textId="6CB20D73" w:rsidR="00F9557F" w:rsidRPr="00A125FD" w:rsidRDefault="00F9557F" w:rsidP="00A125F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DB92" w14:textId="34FAF8D0" w:rsidR="00520D9B" w:rsidRDefault="00520D9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AF2C" w14:textId="537F03AC" w:rsidR="00645638" w:rsidRPr="00610AE1" w:rsidRDefault="00610AE1" w:rsidP="00610AE1">
    <w:pPr>
      <w:pStyle w:val="Header"/>
    </w:pPr>
    <w:r>
      <w:rPr>
        <w:rStyle w:val="PageNumber"/>
      </w:rPr>
      <w:tab/>
      <w:t xml:space="preserve">– </w:t>
    </w:r>
    <w:r w:rsidRPr="006D1759">
      <w:rPr>
        <w:rStyle w:val="PageNumber"/>
      </w:rPr>
      <w:fldChar w:fldCharType="begin"/>
    </w:r>
    <w:r w:rsidRPr="006D1759">
      <w:rPr>
        <w:rStyle w:val="PageNumber"/>
      </w:rPr>
      <w:instrText xml:space="preserve"> PAGE   \* MERGEFORMAT </w:instrText>
    </w:r>
    <w:r w:rsidRPr="006D1759">
      <w:rPr>
        <w:rStyle w:val="PageNumber"/>
      </w:rPr>
      <w:fldChar w:fldCharType="separate"/>
    </w:r>
    <w:r>
      <w:rPr>
        <w:rStyle w:val="PageNumber"/>
      </w:rPr>
      <w:t>2</w:t>
    </w:r>
    <w:r w:rsidRPr="006D1759">
      <w:rPr>
        <w:rStyle w:val="PageNumber"/>
        <w:noProof/>
      </w:rPr>
      <w:fldChar w:fldCharType="end"/>
    </w:r>
    <w:r>
      <w:rPr>
        <w:rStyle w:val="PageNumber"/>
        <w:noProof/>
      </w:rPr>
      <w:t xml:space="preserve"> –</w:t>
    </w:r>
    <w:r>
      <w:rPr>
        <w:rStyle w:val="PageNumber"/>
        <w:noProof/>
      </w:rPr>
      <w:tab/>
    </w:r>
    <w:r>
      <w:rPr>
        <w:rStyle w:val="PageNumber"/>
      </w:rPr>
      <w:t xml:space="preserve">IECEx OD </w:t>
    </w:r>
    <w:r w:rsidR="008D38A1">
      <w:rPr>
        <w:rStyle w:val="PageNumber"/>
      </w:rPr>
      <w:t>211</w:t>
    </w:r>
    <w:r>
      <w:rPr>
        <w:rStyle w:val="PageNumber"/>
      </w:rPr>
      <w:t>:202</w:t>
    </w:r>
    <w:r w:rsidR="008D38A1">
      <w:rPr>
        <w:rStyle w:val="PageNumber"/>
      </w:rPr>
      <w:t>3</w:t>
    </w:r>
    <w:r>
      <w:rPr>
        <w:rStyle w:val="PageNumber"/>
      </w:rPr>
      <w:t xml:space="preserve"> © IEC 202</w:t>
    </w:r>
    <w:r w:rsidR="008D38A1">
      <w:rPr>
        <w:rStyle w:val="PageNumber"/>
      </w:rPr>
      <w:t>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036C" w14:textId="742E2E95" w:rsidR="00645638" w:rsidRPr="00A86B12" w:rsidRDefault="00610AE1" w:rsidP="00A86B12">
    <w:pPr>
      <w:pStyle w:val="Header"/>
    </w:pPr>
    <w:r>
      <w:rPr>
        <w:rStyle w:val="PageNumber"/>
      </w:rPr>
      <w:t xml:space="preserve">IECEx OD </w:t>
    </w:r>
    <w:r w:rsidR="008D38A1">
      <w:rPr>
        <w:rStyle w:val="PageNumber"/>
      </w:rPr>
      <w:t>211</w:t>
    </w:r>
    <w:r>
      <w:rPr>
        <w:rStyle w:val="PageNumber"/>
      </w:rPr>
      <w:t>:202</w:t>
    </w:r>
    <w:r w:rsidR="008D38A1">
      <w:rPr>
        <w:rStyle w:val="PageNumber"/>
      </w:rPr>
      <w:t>3</w:t>
    </w:r>
    <w:r>
      <w:rPr>
        <w:rStyle w:val="PageNumber"/>
      </w:rPr>
      <w:t xml:space="preserve"> © IEC 202</w:t>
    </w:r>
    <w:r w:rsidR="008D38A1">
      <w:rPr>
        <w:rStyle w:val="PageNumber"/>
      </w:rPr>
      <w:t>3</w:t>
    </w:r>
    <w:r w:rsidR="00645638">
      <w:tab/>
      <w:t xml:space="preserve">– </w:t>
    </w:r>
    <w:r w:rsidR="00645638">
      <w:rPr>
        <w:rStyle w:val="PageNumber"/>
      </w:rPr>
      <w:fldChar w:fldCharType="begin"/>
    </w:r>
    <w:r w:rsidR="00645638">
      <w:rPr>
        <w:rStyle w:val="PageNumber"/>
      </w:rPr>
      <w:instrText xml:space="preserve"> PAGE </w:instrText>
    </w:r>
    <w:r w:rsidR="00645638">
      <w:rPr>
        <w:rStyle w:val="PageNumber"/>
      </w:rPr>
      <w:fldChar w:fldCharType="separate"/>
    </w:r>
    <w:r w:rsidR="00645638">
      <w:rPr>
        <w:rStyle w:val="PageNumber"/>
        <w:noProof/>
      </w:rPr>
      <w:t>17</w:t>
    </w:r>
    <w:r w:rsidR="00645638">
      <w:rPr>
        <w:rStyle w:val="PageNumber"/>
      </w:rPr>
      <w:fldChar w:fldCharType="end"/>
    </w:r>
    <w:r w:rsidR="00645638">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0B59" w14:textId="05BAEC97" w:rsidR="00645638" w:rsidRDefault="00645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DABD" w14:textId="4F5157ED" w:rsidR="00F9557F" w:rsidRDefault="00F9557F">
    <w:pPr>
      <w:pStyle w:val="Header"/>
    </w:pPr>
    <w:r>
      <w:rPr>
        <w:noProof/>
        <w:lang w:eastAsia="en-GB"/>
      </w:rPr>
      <w:drawing>
        <wp:anchor distT="0" distB="0" distL="114300" distR="114300" simplePos="0" relativeHeight="251656704" behindDoc="1" locked="0" layoutInCell="1" allowOverlap="1" wp14:anchorId="7D6B52D1" wp14:editId="19552845">
          <wp:simplePos x="0" y="0"/>
          <wp:positionH relativeFrom="page">
            <wp:posOffset>648335</wp:posOffset>
          </wp:positionH>
          <wp:positionV relativeFrom="page">
            <wp:posOffset>3852545</wp:posOffset>
          </wp:positionV>
          <wp:extent cx="6915150" cy="6838950"/>
          <wp:effectExtent l="0" t="0" r="0" b="0"/>
          <wp:wrapNone/>
          <wp:docPr id="1055301015" name="Picture 1055301015" descr="Description: bloc 40 original light back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bloc 40 original light backl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6838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B37B" w14:textId="130C2AFF" w:rsidR="00F9557F" w:rsidRPr="009E3947" w:rsidRDefault="00F9557F" w:rsidP="00C4107B">
    <w:pPr>
      <w:pStyle w:val="Header"/>
      <w:rPr>
        <w:lang w:val="de-DE"/>
      </w:rPr>
    </w:pPr>
    <w:r>
      <w:rPr>
        <w:noProof/>
      </w:rPr>
      <mc:AlternateContent>
        <mc:Choice Requires="wps">
          <w:drawing>
            <wp:anchor distT="0" distB="0" distL="114300" distR="114300" simplePos="0" relativeHeight="251657728" behindDoc="0" locked="0" layoutInCell="1" allowOverlap="1" wp14:anchorId="72F69AC8" wp14:editId="799CE1F0">
              <wp:simplePos x="0" y="0"/>
              <wp:positionH relativeFrom="page">
                <wp:posOffset>9611995</wp:posOffset>
              </wp:positionH>
              <wp:positionV relativeFrom="page">
                <wp:posOffset>770255</wp:posOffset>
              </wp:positionV>
              <wp:extent cx="414020" cy="6015355"/>
              <wp:effectExtent l="0" t="0" r="508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743A" w14:textId="77777777" w:rsidR="00F9557F" w:rsidRPr="00AA57A1" w:rsidRDefault="00F9557F" w:rsidP="00C4107B">
                          <w:pPr>
                            <w:pStyle w:val="Header"/>
                            <w:rPr>
                              <w:lang w:val="en-US"/>
                            </w:rPr>
                          </w:pPr>
                          <w:r>
                            <w:t xml:space="preserve">XXX </w:t>
                          </w:r>
                          <w:r>
                            <w:sym w:font="Symbol" w:char="F0E3"/>
                          </w:r>
                          <w:r w:rsidRPr="00AA57A1">
                            <w:rPr>
                              <w:lang w:val="en-US"/>
                            </w:rPr>
                            <w:t xml:space="preserve"> IEC/CEI</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2</w:t>
                          </w:r>
                          <w:r>
                            <w:rPr>
                              <w:rStyle w:val="PageNumber"/>
                            </w:rPr>
                            <w:fldChar w:fldCharType="end"/>
                          </w:r>
                          <w:r w:rsidRPr="00AA57A1">
                            <w:rPr>
                              <w:lang w:val="en-US"/>
                            </w:rPr>
                            <w:t xml:space="preserve"> –</w:t>
                          </w:r>
                          <w:r w:rsidRPr="00AA57A1">
                            <w:rPr>
                              <w:lang w:val="en-US"/>
                            </w:rPr>
                            <w:tab/>
                          </w:r>
                          <w:r>
                            <w:t xml:space="preserve">XXX </w:t>
                          </w:r>
                          <w:r>
                            <w:sym w:font="Symbol" w:char="F0E3"/>
                          </w:r>
                          <w:r w:rsidRPr="00AA57A1">
                            <w:rPr>
                              <w:lang w:val="en-US"/>
                            </w:rPr>
                            <w:t xml:space="preserve"> IEC/CEI</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69AC8" id="_x0000_t202" coordsize="21600,21600" o:spt="202" path="m,l,21600r21600,l21600,xe">
              <v:stroke joinstyle="miter"/>
              <v:path gradientshapeok="t" o:connecttype="rect"/>
            </v:shapetype>
            <v:shape id="Text Box 6" o:spid="_x0000_s1042" type="#_x0000_t202" style="position:absolute;left:0;text-align:left;margin-left:756.85pt;margin-top:60.65pt;width:32.6pt;height:473.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" filled="f" stroked="f">
              <v:textbox style="layout-flow:vertical" inset="1mm,1mm,1mm,1mm">
                <w:txbxContent>
                  <w:p w14:paraId="5492743A" w14:textId="77777777" w:rsidR="00F9557F" w:rsidRPr="00AA57A1" w:rsidRDefault="00F9557F" w:rsidP="00C4107B">
                    <w:pPr>
                      <w:pStyle w:val="Header"/>
                      <w:rPr>
                        <w:lang w:val="en-US"/>
                      </w:rPr>
                    </w:pPr>
                    <w:r>
                      <w:t xml:space="preserve">XXX </w:t>
                    </w:r>
                    <w:r>
                      <w:sym w:font="Symbol" w:char="F0E3"/>
                    </w:r>
                    <w:r w:rsidRPr="00AA57A1">
                      <w:rPr>
                        <w:lang w:val="en-US"/>
                      </w:rPr>
                      <w:t xml:space="preserve"> IEC/CEI</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2</w:t>
                    </w:r>
                    <w:r>
                      <w:rPr>
                        <w:rStyle w:val="PageNumber"/>
                      </w:rPr>
                      <w:fldChar w:fldCharType="end"/>
                    </w:r>
                    <w:r w:rsidRPr="00AA57A1">
                      <w:rPr>
                        <w:lang w:val="en-US"/>
                      </w:rPr>
                      <w:t xml:space="preserve"> –</w:t>
                    </w:r>
                    <w:r w:rsidRPr="00AA57A1">
                      <w:rPr>
                        <w:lang w:val="en-US"/>
                      </w:rPr>
                      <w:tab/>
                    </w:r>
                    <w:r>
                      <w:t xml:space="preserve">XXX </w:t>
                    </w:r>
                    <w:r>
                      <w:sym w:font="Symbol" w:char="F0E3"/>
                    </w:r>
                    <w:r w:rsidRPr="00AA57A1">
                      <w:rPr>
                        <w:lang w:val="en-US"/>
                      </w:rPr>
                      <w:t xml:space="preserve"> IEC/CEI</w:t>
                    </w:r>
                  </w:p>
                </w:txbxContent>
              </v:textbox>
              <w10:wrap anchorx="page" anchory="page"/>
            </v:shape>
          </w:pict>
        </mc:Fallback>
      </mc:AlternateContent>
    </w:r>
    <w:r>
      <w:rPr>
        <w:rStyle w:val="PageNumber"/>
      </w:rPr>
      <w:t>IECEx OD 422:2021 © IEC 2021</w:t>
    </w:r>
    <w:r w:rsidRPr="00AC2FCC">
      <w:rPr>
        <w:lang w:val="de-DE"/>
      </w:rPr>
      <w:tab/>
    </w:r>
    <w:r w:rsidRPr="00AC2FCC">
      <w:rPr>
        <w:lang w:val="de-DE"/>
      </w:rPr>
      <w:t xml:space="preserve">– </w:t>
    </w:r>
    <w:r>
      <w:rPr>
        <w:rStyle w:val="PageNumber"/>
      </w:rPr>
      <w:fldChar w:fldCharType="begin"/>
    </w:r>
    <w:r w:rsidRPr="00AC2FCC">
      <w:rPr>
        <w:rStyle w:val="PageNumber"/>
        <w:lang w:val="de-DE"/>
      </w:rPr>
      <w:instrText xml:space="preserve"> PAGE </w:instrText>
    </w:r>
    <w:r>
      <w:rPr>
        <w:rStyle w:val="PageNumber"/>
      </w:rPr>
      <w:fldChar w:fldCharType="separate"/>
    </w:r>
    <w:r>
      <w:rPr>
        <w:rStyle w:val="PageNumber"/>
      </w:rPr>
      <w:t>15</w:t>
    </w:r>
    <w:r>
      <w:rPr>
        <w:rStyle w:val="PageNumber"/>
      </w:rPr>
      <w:fldChar w:fldCharType="end"/>
    </w:r>
    <w:r w:rsidRPr="00AC2FCC">
      <w:rPr>
        <w:rStyle w:val="PageNumber"/>
        <w:lang w:val="de-DE"/>
      </w:rPr>
      <w:t xml:space="preserve"> –</w:t>
    </w:r>
  </w:p>
  <w:p w14:paraId="247B3945" w14:textId="77777777" w:rsidR="00F9557F" w:rsidRDefault="00F955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54882" w14:textId="64F6D463" w:rsidR="00F9557F" w:rsidRDefault="00F955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BE75" w14:textId="6C3EBBE5" w:rsidR="00F9557F" w:rsidRDefault="00F955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3FBE" w14:textId="7EA6ED9E" w:rsidR="00520D9B" w:rsidRDefault="00520D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AFB6" w14:textId="50357BF5" w:rsidR="00520D9B" w:rsidRDefault="00520D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3DBF" w14:textId="2EE14444" w:rsidR="00F9557F" w:rsidRDefault="00F955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C7C4" w14:textId="3DBB298B" w:rsidR="00520D9B" w:rsidRDefault="00520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115F0"/>
    <w:multiLevelType w:val="multilevel"/>
    <w:tmpl w:val="D4148E4E"/>
    <w:lvl w:ilvl="0">
      <w:start w:val="4"/>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9" w15:restartNumberingAfterBreak="0">
    <w:nsid w:val="2F5B7968"/>
    <w:multiLevelType w:val="multilevel"/>
    <w:tmpl w:val="1A520754"/>
    <w:lvl w:ilvl="0">
      <w:start w:val="3"/>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0"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1"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2"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3"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4" w15:restartNumberingAfterBreak="0">
    <w:nsid w:val="405C51EC"/>
    <w:multiLevelType w:val="multilevel"/>
    <w:tmpl w:val="E4EA939C"/>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5"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7" w15:restartNumberingAfterBreak="0">
    <w:nsid w:val="52D751F0"/>
    <w:multiLevelType w:val="hybridMultilevel"/>
    <w:tmpl w:val="36DE4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9" w15:restartNumberingAfterBreak="0">
    <w:nsid w:val="63755CFF"/>
    <w:multiLevelType w:val="multilevel"/>
    <w:tmpl w:val="E964633A"/>
    <w:numStyleLink w:val="Headings"/>
  </w:abstractNum>
  <w:abstractNum w:abstractNumId="20" w15:restartNumberingAfterBreak="0">
    <w:nsid w:val="64E57F7F"/>
    <w:multiLevelType w:val="hybridMultilevel"/>
    <w:tmpl w:val="16D2F5BE"/>
    <w:lvl w:ilvl="0" w:tplc="08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92B6FAB"/>
    <w:multiLevelType w:val="multilevel"/>
    <w:tmpl w:val="63286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225928"/>
    <w:multiLevelType w:val="hybridMultilevel"/>
    <w:tmpl w:val="1CB6E1F2"/>
    <w:lvl w:ilvl="0" w:tplc="94C262DA">
      <w:start w:val="1"/>
      <w:numFmt w:val="bullet"/>
      <w:pStyle w:val="2ndpage-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24" w15:restartNumberingAfterBreak="0">
    <w:nsid w:val="79630DFF"/>
    <w:multiLevelType w:val="hybridMultilevel"/>
    <w:tmpl w:val="FACAA58E"/>
    <w:lvl w:ilvl="0" w:tplc="D6005C6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00457896">
    <w:abstractNumId w:val="18"/>
  </w:num>
  <w:num w:numId="2" w16cid:durableId="716322799">
    <w:abstractNumId w:val="4"/>
  </w:num>
  <w:num w:numId="3" w16cid:durableId="408236937">
    <w:abstractNumId w:val="7"/>
  </w:num>
  <w:num w:numId="4" w16cid:durableId="957570251">
    <w:abstractNumId w:val="23"/>
  </w:num>
  <w:num w:numId="5" w16cid:durableId="1069157396">
    <w:abstractNumId w:val="6"/>
  </w:num>
  <w:num w:numId="6" w16cid:durableId="1267421998">
    <w:abstractNumId w:val="15"/>
  </w:num>
  <w:num w:numId="7" w16cid:durableId="1347832690">
    <w:abstractNumId w:val="13"/>
  </w:num>
  <w:num w:numId="8" w16cid:durableId="572545719">
    <w:abstractNumId w:val="5"/>
  </w:num>
  <w:num w:numId="9" w16cid:durableId="1609390050">
    <w:abstractNumId w:val="11"/>
  </w:num>
  <w:num w:numId="10" w16cid:durableId="1503273836">
    <w:abstractNumId w:val="12"/>
    <w:lvlOverride w:ilvl="0">
      <w:startOverride w:val="1"/>
    </w:lvlOverride>
  </w:num>
  <w:num w:numId="11" w16cid:durableId="2068256268">
    <w:abstractNumId w:val="10"/>
    <w:lvlOverride w:ilvl="0">
      <w:startOverride w:val="1"/>
    </w:lvlOverride>
  </w:num>
  <w:num w:numId="12" w16cid:durableId="1063065316">
    <w:abstractNumId w:val="0"/>
  </w:num>
  <w:num w:numId="13" w16cid:durableId="1078290802">
    <w:abstractNumId w:val="22"/>
  </w:num>
  <w:num w:numId="14" w16cid:durableId="638535484">
    <w:abstractNumId w:val="20"/>
  </w:num>
  <w:num w:numId="15" w16cid:durableId="116918504">
    <w:abstractNumId w:val="3"/>
    <w:lvlOverride w:ilvl="0">
      <w:lvl w:ilvl="0">
        <w:start w:val="1"/>
        <w:numFmt w:val="upperLetter"/>
        <w:pStyle w:val="ANNEXtitle"/>
        <w:suff w:val="nothing"/>
        <w:lvlText w:val="Annex %1"/>
        <w:lvlJc w:val="center"/>
        <w:pPr>
          <w:ind w:left="0" w:firstLine="510"/>
        </w:pPr>
      </w:lvl>
    </w:lvlOverride>
  </w:num>
  <w:num w:numId="16" w16cid:durableId="138041811">
    <w:abstractNumId w:val="8"/>
    <w:lvlOverride w:ilvl="0">
      <w:startOverride w:val="1"/>
    </w:lvlOverride>
  </w:num>
  <w:num w:numId="17" w16cid:durableId="1094017448">
    <w:abstractNumId w:val="2"/>
    <w:lvlOverride w:ilvl="0">
      <w:startOverride w:val="1"/>
    </w:lvlOverride>
  </w:num>
  <w:num w:numId="18" w16cid:durableId="317684621">
    <w:abstractNumId w:val="16"/>
    <w:lvlOverride w:ilvl="0">
      <w:startOverride w:val="1"/>
    </w:lvlOverride>
  </w:num>
  <w:num w:numId="19" w16cid:durableId="664942077">
    <w:abstractNumId w:val="19"/>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0" w16cid:durableId="145367488">
    <w:abstractNumId w:val="14"/>
  </w:num>
  <w:num w:numId="21" w16cid:durableId="2087876235">
    <w:abstractNumId w:val="24"/>
  </w:num>
  <w:num w:numId="22" w16cid:durableId="1400518675">
    <w:abstractNumId w:val="9"/>
  </w:num>
  <w:num w:numId="23" w16cid:durableId="1499424343">
    <w:abstractNumId w:val="1"/>
  </w:num>
  <w:num w:numId="24" w16cid:durableId="18557232">
    <w:abstractNumId w:val="17"/>
  </w:num>
  <w:num w:numId="25" w16cid:durableId="9765682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evenAndOddHeaders/>
  <w:drawingGridHorizontalSpacing w:val="104"/>
  <w:displayHorizontalDrawingGridEvery w:val="0"/>
  <w:displayVerticalDrawingGridEvery w:val="0"/>
  <w:noPunctuationKerning/>
  <w:characterSpacingControl w:val="doNotCompress"/>
  <w:hdrShapeDefaults>
    <o:shapedefaults v:ext="edit" spidmax="14338"/>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wNrEwNrI0szQyNrdU0lEKTi0uzszPAykwrAUASj66/ywAAAA="/>
  </w:docVars>
  <w:rsids>
    <w:rsidRoot w:val="00602CDC"/>
    <w:rsid w:val="00010DEC"/>
    <w:rsid w:val="00012B04"/>
    <w:rsid w:val="00013EE3"/>
    <w:rsid w:val="00013F7A"/>
    <w:rsid w:val="00016F37"/>
    <w:rsid w:val="00020FF0"/>
    <w:rsid w:val="0002106A"/>
    <w:rsid w:val="00021707"/>
    <w:rsid w:val="00024CE8"/>
    <w:rsid w:val="0002536B"/>
    <w:rsid w:val="00026284"/>
    <w:rsid w:val="000265D4"/>
    <w:rsid w:val="0003770D"/>
    <w:rsid w:val="00040FB6"/>
    <w:rsid w:val="00046981"/>
    <w:rsid w:val="00047072"/>
    <w:rsid w:val="00050D06"/>
    <w:rsid w:val="000510E1"/>
    <w:rsid w:val="000513AE"/>
    <w:rsid w:val="00052E79"/>
    <w:rsid w:val="00053BA0"/>
    <w:rsid w:val="00053F8C"/>
    <w:rsid w:val="00054AA8"/>
    <w:rsid w:val="00055304"/>
    <w:rsid w:val="00060DF7"/>
    <w:rsid w:val="000621EC"/>
    <w:rsid w:val="00062646"/>
    <w:rsid w:val="000632F4"/>
    <w:rsid w:val="000673B0"/>
    <w:rsid w:val="00072FCC"/>
    <w:rsid w:val="0007515E"/>
    <w:rsid w:val="0007739C"/>
    <w:rsid w:val="00077B33"/>
    <w:rsid w:val="00077D8E"/>
    <w:rsid w:val="000813B2"/>
    <w:rsid w:val="00090B9A"/>
    <w:rsid w:val="00091C68"/>
    <w:rsid w:val="00094BB4"/>
    <w:rsid w:val="000A19DE"/>
    <w:rsid w:val="000A3BB1"/>
    <w:rsid w:val="000A4C8E"/>
    <w:rsid w:val="000A566B"/>
    <w:rsid w:val="000A5A6E"/>
    <w:rsid w:val="000B0608"/>
    <w:rsid w:val="000B3054"/>
    <w:rsid w:val="000B3FBB"/>
    <w:rsid w:val="000B777D"/>
    <w:rsid w:val="000C1569"/>
    <w:rsid w:val="000C1FCA"/>
    <w:rsid w:val="000D0E4A"/>
    <w:rsid w:val="000D2801"/>
    <w:rsid w:val="000D2EFD"/>
    <w:rsid w:val="000D3D9D"/>
    <w:rsid w:val="000D503E"/>
    <w:rsid w:val="000E5154"/>
    <w:rsid w:val="000E5460"/>
    <w:rsid w:val="000E5499"/>
    <w:rsid w:val="000E570A"/>
    <w:rsid w:val="000F05D6"/>
    <w:rsid w:val="000F0954"/>
    <w:rsid w:val="000F0EAE"/>
    <w:rsid w:val="000F16FD"/>
    <w:rsid w:val="000F253A"/>
    <w:rsid w:val="000F2CF4"/>
    <w:rsid w:val="000F32BF"/>
    <w:rsid w:val="000F6097"/>
    <w:rsid w:val="000F67A0"/>
    <w:rsid w:val="001012C2"/>
    <w:rsid w:val="001019E4"/>
    <w:rsid w:val="00101A86"/>
    <w:rsid w:val="00103EA2"/>
    <w:rsid w:val="001071F7"/>
    <w:rsid w:val="001140C8"/>
    <w:rsid w:val="001219A0"/>
    <w:rsid w:val="00121B8E"/>
    <w:rsid w:val="00121CD0"/>
    <w:rsid w:val="00122761"/>
    <w:rsid w:val="001238C5"/>
    <w:rsid w:val="00133A2B"/>
    <w:rsid w:val="0013759F"/>
    <w:rsid w:val="00142C12"/>
    <w:rsid w:val="00143C06"/>
    <w:rsid w:val="001466CE"/>
    <w:rsid w:val="0015070F"/>
    <w:rsid w:val="0015240F"/>
    <w:rsid w:val="00153040"/>
    <w:rsid w:val="00153314"/>
    <w:rsid w:val="00153F7F"/>
    <w:rsid w:val="00154B4D"/>
    <w:rsid w:val="001612FA"/>
    <w:rsid w:val="00161CD7"/>
    <w:rsid w:val="001640F4"/>
    <w:rsid w:val="00167124"/>
    <w:rsid w:val="00170827"/>
    <w:rsid w:val="00170EBC"/>
    <w:rsid w:val="00171A2E"/>
    <w:rsid w:val="001721F7"/>
    <w:rsid w:val="00175AE0"/>
    <w:rsid w:val="001806A1"/>
    <w:rsid w:val="0018229D"/>
    <w:rsid w:val="001845A2"/>
    <w:rsid w:val="00186017"/>
    <w:rsid w:val="0018763D"/>
    <w:rsid w:val="00190AF4"/>
    <w:rsid w:val="00191E78"/>
    <w:rsid w:val="0019281C"/>
    <w:rsid w:val="001939C4"/>
    <w:rsid w:val="001957A5"/>
    <w:rsid w:val="0019739D"/>
    <w:rsid w:val="00197D48"/>
    <w:rsid w:val="001A19F0"/>
    <w:rsid w:val="001A2172"/>
    <w:rsid w:val="001A3376"/>
    <w:rsid w:val="001A4426"/>
    <w:rsid w:val="001A5EAA"/>
    <w:rsid w:val="001A61FA"/>
    <w:rsid w:val="001A67B7"/>
    <w:rsid w:val="001B1237"/>
    <w:rsid w:val="001B352E"/>
    <w:rsid w:val="001B3E4B"/>
    <w:rsid w:val="001B765C"/>
    <w:rsid w:val="001C5B70"/>
    <w:rsid w:val="001C78DC"/>
    <w:rsid w:val="001D2872"/>
    <w:rsid w:val="001D3A12"/>
    <w:rsid w:val="001D3AC9"/>
    <w:rsid w:val="001D3CEB"/>
    <w:rsid w:val="001D49AB"/>
    <w:rsid w:val="001E2055"/>
    <w:rsid w:val="001E2108"/>
    <w:rsid w:val="001E26DB"/>
    <w:rsid w:val="001E61CE"/>
    <w:rsid w:val="001E7A47"/>
    <w:rsid w:val="001F152C"/>
    <w:rsid w:val="001F30F7"/>
    <w:rsid w:val="001F5E94"/>
    <w:rsid w:val="001F64E7"/>
    <w:rsid w:val="00200902"/>
    <w:rsid w:val="002033B2"/>
    <w:rsid w:val="002051C6"/>
    <w:rsid w:val="00221503"/>
    <w:rsid w:val="002225BC"/>
    <w:rsid w:val="0022326D"/>
    <w:rsid w:val="00225450"/>
    <w:rsid w:val="00225CEB"/>
    <w:rsid w:val="00227757"/>
    <w:rsid w:val="00227A2A"/>
    <w:rsid w:val="00230FA3"/>
    <w:rsid w:val="00232627"/>
    <w:rsid w:val="0023792C"/>
    <w:rsid w:val="00244477"/>
    <w:rsid w:val="00245C77"/>
    <w:rsid w:val="00245FD2"/>
    <w:rsid w:val="00246D77"/>
    <w:rsid w:val="00251BA0"/>
    <w:rsid w:val="00255B4C"/>
    <w:rsid w:val="00256FC1"/>
    <w:rsid w:val="002644E3"/>
    <w:rsid w:val="002646D4"/>
    <w:rsid w:val="00265B99"/>
    <w:rsid w:val="00265F56"/>
    <w:rsid w:val="0026639A"/>
    <w:rsid w:val="00271034"/>
    <w:rsid w:val="00271948"/>
    <w:rsid w:val="00274368"/>
    <w:rsid w:val="002752DA"/>
    <w:rsid w:val="00276B6B"/>
    <w:rsid w:val="00276CD6"/>
    <w:rsid w:val="00276E5F"/>
    <w:rsid w:val="00281E59"/>
    <w:rsid w:val="00283022"/>
    <w:rsid w:val="002916E6"/>
    <w:rsid w:val="0029241F"/>
    <w:rsid w:val="002932D7"/>
    <w:rsid w:val="00293409"/>
    <w:rsid w:val="00294175"/>
    <w:rsid w:val="00295487"/>
    <w:rsid w:val="002A142D"/>
    <w:rsid w:val="002A184C"/>
    <w:rsid w:val="002A2A8D"/>
    <w:rsid w:val="002A31D9"/>
    <w:rsid w:val="002A3295"/>
    <w:rsid w:val="002A43C5"/>
    <w:rsid w:val="002A7624"/>
    <w:rsid w:val="002A79CA"/>
    <w:rsid w:val="002B06B9"/>
    <w:rsid w:val="002B073B"/>
    <w:rsid w:val="002B1B9D"/>
    <w:rsid w:val="002B22A5"/>
    <w:rsid w:val="002B3583"/>
    <w:rsid w:val="002B3EBF"/>
    <w:rsid w:val="002B53FB"/>
    <w:rsid w:val="002B5E5C"/>
    <w:rsid w:val="002B73FF"/>
    <w:rsid w:val="002B7710"/>
    <w:rsid w:val="002C09B3"/>
    <w:rsid w:val="002C09DB"/>
    <w:rsid w:val="002C198E"/>
    <w:rsid w:val="002C1EFE"/>
    <w:rsid w:val="002C244D"/>
    <w:rsid w:val="002C28E0"/>
    <w:rsid w:val="002C3534"/>
    <w:rsid w:val="002C3711"/>
    <w:rsid w:val="002C481B"/>
    <w:rsid w:val="002C5D51"/>
    <w:rsid w:val="002C6101"/>
    <w:rsid w:val="002C6FB9"/>
    <w:rsid w:val="002D29A0"/>
    <w:rsid w:val="002D3278"/>
    <w:rsid w:val="002D704C"/>
    <w:rsid w:val="002D7BB7"/>
    <w:rsid w:val="002E4A98"/>
    <w:rsid w:val="002E573D"/>
    <w:rsid w:val="002E6377"/>
    <w:rsid w:val="002E6B84"/>
    <w:rsid w:val="002F1272"/>
    <w:rsid w:val="002F6529"/>
    <w:rsid w:val="00301684"/>
    <w:rsid w:val="003025B0"/>
    <w:rsid w:val="00302A05"/>
    <w:rsid w:val="00302BAE"/>
    <w:rsid w:val="00303712"/>
    <w:rsid w:val="00310C5F"/>
    <w:rsid w:val="0031489D"/>
    <w:rsid w:val="00315D26"/>
    <w:rsid w:val="0032422C"/>
    <w:rsid w:val="00324506"/>
    <w:rsid w:val="00325653"/>
    <w:rsid w:val="0032697A"/>
    <w:rsid w:val="00330AE3"/>
    <w:rsid w:val="00333920"/>
    <w:rsid w:val="003355CC"/>
    <w:rsid w:val="00337EDF"/>
    <w:rsid w:val="00340149"/>
    <w:rsid w:val="00340E0C"/>
    <w:rsid w:val="00347E3E"/>
    <w:rsid w:val="00350692"/>
    <w:rsid w:val="00351CF8"/>
    <w:rsid w:val="003523AA"/>
    <w:rsid w:val="00357A2F"/>
    <w:rsid w:val="00362085"/>
    <w:rsid w:val="00363814"/>
    <w:rsid w:val="00363E1B"/>
    <w:rsid w:val="00364203"/>
    <w:rsid w:val="00364E09"/>
    <w:rsid w:val="003669E3"/>
    <w:rsid w:val="00367054"/>
    <w:rsid w:val="00367837"/>
    <w:rsid w:val="00370058"/>
    <w:rsid w:val="00371BD5"/>
    <w:rsid w:val="003725C0"/>
    <w:rsid w:val="00375AC9"/>
    <w:rsid w:val="00377E84"/>
    <w:rsid w:val="00380C10"/>
    <w:rsid w:val="00384416"/>
    <w:rsid w:val="00384F36"/>
    <w:rsid w:val="003860F0"/>
    <w:rsid w:val="00386822"/>
    <w:rsid w:val="00386C7A"/>
    <w:rsid w:val="003873A3"/>
    <w:rsid w:val="00391730"/>
    <w:rsid w:val="003918DD"/>
    <w:rsid w:val="003929AA"/>
    <w:rsid w:val="00392E1A"/>
    <w:rsid w:val="00394A29"/>
    <w:rsid w:val="00396847"/>
    <w:rsid w:val="003A1236"/>
    <w:rsid w:val="003A3F05"/>
    <w:rsid w:val="003B0848"/>
    <w:rsid w:val="003B2652"/>
    <w:rsid w:val="003B43E4"/>
    <w:rsid w:val="003B4A34"/>
    <w:rsid w:val="003B6C21"/>
    <w:rsid w:val="003C1733"/>
    <w:rsid w:val="003C19F1"/>
    <w:rsid w:val="003C6205"/>
    <w:rsid w:val="003C66AA"/>
    <w:rsid w:val="003E10EA"/>
    <w:rsid w:val="003E2279"/>
    <w:rsid w:val="003E2EE6"/>
    <w:rsid w:val="003E4CD3"/>
    <w:rsid w:val="003F0912"/>
    <w:rsid w:val="00400790"/>
    <w:rsid w:val="00400899"/>
    <w:rsid w:val="0040458B"/>
    <w:rsid w:val="00405878"/>
    <w:rsid w:val="00412B42"/>
    <w:rsid w:val="00412D76"/>
    <w:rsid w:val="0041403F"/>
    <w:rsid w:val="00415888"/>
    <w:rsid w:val="00416B67"/>
    <w:rsid w:val="0042011E"/>
    <w:rsid w:val="004204ED"/>
    <w:rsid w:val="00425F35"/>
    <w:rsid w:val="00426192"/>
    <w:rsid w:val="00427E99"/>
    <w:rsid w:val="0043227E"/>
    <w:rsid w:val="0043296A"/>
    <w:rsid w:val="00433619"/>
    <w:rsid w:val="0043503F"/>
    <w:rsid w:val="004360C7"/>
    <w:rsid w:val="004479E4"/>
    <w:rsid w:val="004506DA"/>
    <w:rsid w:val="00453F86"/>
    <w:rsid w:val="00456153"/>
    <w:rsid w:val="0045767D"/>
    <w:rsid w:val="00462D6E"/>
    <w:rsid w:val="00463654"/>
    <w:rsid w:val="00463DD1"/>
    <w:rsid w:val="004676DF"/>
    <w:rsid w:val="004712CE"/>
    <w:rsid w:val="00472EB8"/>
    <w:rsid w:val="004731EB"/>
    <w:rsid w:val="00474010"/>
    <w:rsid w:val="004743D9"/>
    <w:rsid w:val="004872E7"/>
    <w:rsid w:val="004905F1"/>
    <w:rsid w:val="004909B3"/>
    <w:rsid w:val="00490D36"/>
    <w:rsid w:val="00493FDF"/>
    <w:rsid w:val="004944E1"/>
    <w:rsid w:val="00495130"/>
    <w:rsid w:val="004960AE"/>
    <w:rsid w:val="004A1A1F"/>
    <w:rsid w:val="004A277C"/>
    <w:rsid w:val="004A491B"/>
    <w:rsid w:val="004A4CBD"/>
    <w:rsid w:val="004B0B49"/>
    <w:rsid w:val="004B4B09"/>
    <w:rsid w:val="004B6FA6"/>
    <w:rsid w:val="004C0856"/>
    <w:rsid w:val="004C1D0A"/>
    <w:rsid w:val="004C25FC"/>
    <w:rsid w:val="004C27B7"/>
    <w:rsid w:val="004C505B"/>
    <w:rsid w:val="004C7285"/>
    <w:rsid w:val="004D22F8"/>
    <w:rsid w:val="004D435D"/>
    <w:rsid w:val="004D49B4"/>
    <w:rsid w:val="004D6357"/>
    <w:rsid w:val="004E0484"/>
    <w:rsid w:val="004E1CC1"/>
    <w:rsid w:val="004E4C2B"/>
    <w:rsid w:val="004E61FA"/>
    <w:rsid w:val="004F0DC7"/>
    <w:rsid w:val="004F0DDF"/>
    <w:rsid w:val="004F0E30"/>
    <w:rsid w:val="004F658A"/>
    <w:rsid w:val="004F7B3D"/>
    <w:rsid w:val="00506A9C"/>
    <w:rsid w:val="005073AE"/>
    <w:rsid w:val="00507653"/>
    <w:rsid w:val="00512FD6"/>
    <w:rsid w:val="00514253"/>
    <w:rsid w:val="00520D9B"/>
    <w:rsid w:val="00521F35"/>
    <w:rsid w:val="00522C33"/>
    <w:rsid w:val="00523FE7"/>
    <w:rsid w:val="00524462"/>
    <w:rsid w:val="00525560"/>
    <w:rsid w:val="00530D8D"/>
    <w:rsid w:val="005314A7"/>
    <w:rsid w:val="00533813"/>
    <w:rsid w:val="005344B3"/>
    <w:rsid w:val="005348E9"/>
    <w:rsid w:val="005357A9"/>
    <w:rsid w:val="00537023"/>
    <w:rsid w:val="005377DC"/>
    <w:rsid w:val="00541321"/>
    <w:rsid w:val="00543C50"/>
    <w:rsid w:val="00545873"/>
    <w:rsid w:val="00546837"/>
    <w:rsid w:val="005468FC"/>
    <w:rsid w:val="00550F3C"/>
    <w:rsid w:val="005547A3"/>
    <w:rsid w:val="00554A33"/>
    <w:rsid w:val="00556F6A"/>
    <w:rsid w:val="005573F0"/>
    <w:rsid w:val="0056367B"/>
    <w:rsid w:val="00564AC3"/>
    <w:rsid w:val="00564EE9"/>
    <w:rsid w:val="00566082"/>
    <w:rsid w:val="0057334F"/>
    <w:rsid w:val="005735C4"/>
    <w:rsid w:val="00573D30"/>
    <w:rsid w:val="00577A16"/>
    <w:rsid w:val="0058182A"/>
    <w:rsid w:val="0058262B"/>
    <w:rsid w:val="00583411"/>
    <w:rsid w:val="005854DC"/>
    <w:rsid w:val="00592A6F"/>
    <w:rsid w:val="00593C97"/>
    <w:rsid w:val="00593FF5"/>
    <w:rsid w:val="005A0101"/>
    <w:rsid w:val="005A0C0B"/>
    <w:rsid w:val="005A158D"/>
    <w:rsid w:val="005A34E3"/>
    <w:rsid w:val="005A4FC2"/>
    <w:rsid w:val="005A7995"/>
    <w:rsid w:val="005B464D"/>
    <w:rsid w:val="005C0F43"/>
    <w:rsid w:val="005C1432"/>
    <w:rsid w:val="005C361A"/>
    <w:rsid w:val="005C63ED"/>
    <w:rsid w:val="005C78B3"/>
    <w:rsid w:val="005D0113"/>
    <w:rsid w:val="005D094B"/>
    <w:rsid w:val="005D2D7A"/>
    <w:rsid w:val="005D4982"/>
    <w:rsid w:val="005D4D55"/>
    <w:rsid w:val="005D5CFA"/>
    <w:rsid w:val="005D6557"/>
    <w:rsid w:val="005E1321"/>
    <w:rsid w:val="005E18E2"/>
    <w:rsid w:val="005E18EE"/>
    <w:rsid w:val="005E33A5"/>
    <w:rsid w:val="005E53C1"/>
    <w:rsid w:val="005E5593"/>
    <w:rsid w:val="005F3D9B"/>
    <w:rsid w:val="006009DE"/>
    <w:rsid w:val="0060229A"/>
    <w:rsid w:val="00602558"/>
    <w:rsid w:val="00602CDC"/>
    <w:rsid w:val="00603884"/>
    <w:rsid w:val="006042DA"/>
    <w:rsid w:val="00605290"/>
    <w:rsid w:val="00606CF9"/>
    <w:rsid w:val="00606F3D"/>
    <w:rsid w:val="00610AE1"/>
    <w:rsid w:val="00614571"/>
    <w:rsid w:val="00615CF5"/>
    <w:rsid w:val="00625383"/>
    <w:rsid w:val="00625558"/>
    <w:rsid w:val="006320E6"/>
    <w:rsid w:val="00632A45"/>
    <w:rsid w:val="006339A8"/>
    <w:rsid w:val="00636496"/>
    <w:rsid w:val="0063779C"/>
    <w:rsid w:val="00641FB9"/>
    <w:rsid w:val="006429A1"/>
    <w:rsid w:val="00642EA7"/>
    <w:rsid w:val="006447DC"/>
    <w:rsid w:val="00645638"/>
    <w:rsid w:val="00650834"/>
    <w:rsid w:val="0065101F"/>
    <w:rsid w:val="006541BA"/>
    <w:rsid w:val="0065455F"/>
    <w:rsid w:val="00655171"/>
    <w:rsid w:val="00656B68"/>
    <w:rsid w:val="0066166A"/>
    <w:rsid w:val="00664FF8"/>
    <w:rsid w:val="00666363"/>
    <w:rsid w:val="00667C52"/>
    <w:rsid w:val="00671800"/>
    <w:rsid w:val="00671BBB"/>
    <w:rsid w:val="00672B61"/>
    <w:rsid w:val="006732E8"/>
    <w:rsid w:val="006733F5"/>
    <w:rsid w:val="006770D7"/>
    <w:rsid w:val="00681739"/>
    <w:rsid w:val="00683A14"/>
    <w:rsid w:val="00684920"/>
    <w:rsid w:val="00684B31"/>
    <w:rsid w:val="00684CF2"/>
    <w:rsid w:val="006851CB"/>
    <w:rsid w:val="00695884"/>
    <w:rsid w:val="00697A4B"/>
    <w:rsid w:val="00697B77"/>
    <w:rsid w:val="006A0304"/>
    <w:rsid w:val="006A216D"/>
    <w:rsid w:val="006A23F4"/>
    <w:rsid w:val="006A39ED"/>
    <w:rsid w:val="006A3E7B"/>
    <w:rsid w:val="006A5BA6"/>
    <w:rsid w:val="006A5C44"/>
    <w:rsid w:val="006B04A6"/>
    <w:rsid w:val="006B0D58"/>
    <w:rsid w:val="006B52DE"/>
    <w:rsid w:val="006C340E"/>
    <w:rsid w:val="006C69F6"/>
    <w:rsid w:val="006C7EF1"/>
    <w:rsid w:val="006D04BE"/>
    <w:rsid w:val="006D27D8"/>
    <w:rsid w:val="006D3076"/>
    <w:rsid w:val="006D44DC"/>
    <w:rsid w:val="006D6BE3"/>
    <w:rsid w:val="006E00B4"/>
    <w:rsid w:val="006E2FFB"/>
    <w:rsid w:val="006E4505"/>
    <w:rsid w:val="006E49D5"/>
    <w:rsid w:val="006E4CF6"/>
    <w:rsid w:val="006E7AE2"/>
    <w:rsid w:val="006F048C"/>
    <w:rsid w:val="006F06A9"/>
    <w:rsid w:val="006F0B6A"/>
    <w:rsid w:val="006F24DC"/>
    <w:rsid w:val="006F3352"/>
    <w:rsid w:val="006F3D04"/>
    <w:rsid w:val="006F4590"/>
    <w:rsid w:val="006F4620"/>
    <w:rsid w:val="006F4C36"/>
    <w:rsid w:val="006F5780"/>
    <w:rsid w:val="006F6197"/>
    <w:rsid w:val="007026C6"/>
    <w:rsid w:val="00704540"/>
    <w:rsid w:val="00707C59"/>
    <w:rsid w:val="00707D7A"/>
    <w:rsid w:val="00711BA0"/>
    <w:rsid w:val="0071279F"/>
    <w:rsid w:val="007146DA"/>
    <w:rsid w:val="0071535A"/>
    <w:rsid w:val="0072095B"/>
    <w:rsid w:val="007217C4"/>
    <w:rsid w:val="00722108"/>
    <w:rsid w:val="0072283F"/>
    <w:rsid w:val="007238F3"/>
    <w:rsid w:val="00723D50"/>
    <w:rsid w:val="0072484F"/>
    <w:rsid w:val="007271E7"/>
    <w:rsid w:val="00727E49"/>
    <w:rsid w:val="0073280D"/>
    <w:rsid w:val="007340DE"/>
    <w:rsid w:val="0073412B"/>
    <w:rsid w:val="00735B83"/>
    <w:rsid w:val="00737112"/>
    <w:rsid w:val="00746D69"/>
    <w:rsid w:val="00751090"/>
    <w:rsid w:val="007539D6"/>
    <w:rsid w:val="00754B3B"/>
    <w:rsid w:val="00757B69"/>
    <w:rsid w:val="00763CED"/>
    <w:rsid w:val="00764F97"/>
    <w:rsid w:val="007712B6"/>
    <w:rsid w:val="007719E3"/>
    <w:rsid w:val="0077252E"/>
    <w:rsid w:val="00774186"/>
    <w:rsid w:val="00774497"/>
    <w:rsid w:val="00774D4C"/>
    <w:rsid w:val="00775DD0"/>
    <w:rsid w:val="00783160"/>
    <w:rsid w:val="00783A20"/>
    <w:rsid w:val="00784630"/>
    <w:rsid w:val="0078477E"/>
    <w:rsid w:val="007866F6"/>
    <w:rsid w:val="00787984"/>
    <w:rsid w:val="00790C94"/>
    <w:rsid w:val="007920AC"/>
    <w:rsid w:val="007922F8"/>
    <w:rsid w:val="00793015"/>
    <w:rsid w:val="00794899"/>
    <w:rsid w:val="00797701"/>
    <w:rsid w:val="00797FF9"/>
    <w:rsid w:val="007A28A4"/>
    <w:rsid w:val="007A5091"/>
    <w:rsid w:val="007A714A"/>
    <w:rsid w:val="007A7CF3"/>
    <w:rsid w:val="007B01D1"/>
    <w:rsid w:val="007B0852"/>
    <w:rsid w:val="007B1F9C"/>
    <w:rsid w:val="007B22A9"/>
    <w:rsid w:val="007B2E32"/>
    <w:rsid w:val="007B4C64"/>
    <w:rsid w:val="007B6C72"/>
    <w:rsid w:val="007C7B5D"/>
    <w:rsid w:val="007D1432"/>
    <w:rsid w:val="007D1AB5"/>
    <w:rsid w:val="007D245E"/>
    <w:rsid w:val="007D50C1"/>
    <w:rsid w:val="007D6BA2"/>
    <w:rsid w:val="007D7B31"/>
    <w:rsid w:val="007E1D4D"/>
    <w:rsid w:val="007E4319"/>
    <w:rsid w:val="007E4673"/>
    <w:rsid w:val="007E657F"/>
    <w:rsid w:val="007F0571"/>
    <w:rsid w:val="007F1227"/>
    <w:rsid w:val="007F46F7"/>
    <w:rsid w:val="007F72B8"/>
    <w:rsid w:val="007F79D4"/>
    <w:rsid w:val="00801446"/>
    <w:rsid w:val="00803560"/>
    <w:rsid w:val="0080401A"/>
    <w:rsid w:val="00804314"/>
    <w:rsid w:val="008045D8"/>
    <w:rsid w:val="00804A8D"/>
    <w:rsid w:val="0080741D"/>
    <w:rsid w:val="00814E74"/>
    <w:rsid w:val="00821CAD"/>
    <w:rsid w:val="0082672C"/>
    <w:rsid w:val="00830859"/>
    <w:rsid w:val="008312CD"/>
    <w:rsid w:val="00832A1A"/>
    <w:rsid w:val="008337B5"/>
    <w:rsid w:val="00834429"/>
    <w:rsid w:val="00834EF4"/>
    <w:rsid w:val="00836313"/>
    <w:rsid w:val="00837333"/>
    <w:rsid w:val="00840627"/>
    <w:rsid w:val="00841D3D"/>
    <w:rsid w:val="00844EBE"/>
    <w:rsid w:val="008461AB"/>
    <w:rsid w:val="008469A2"/>
    <w:rsid w:val="0084766A"/>
    <w:rsid w:val="00847827"/>
    <w:rsid w:val="00851151"/>
    <w:rsid w:val="008539CC"/>
    <w:rsid w:val="00853AED"/>
    <w:rsid w:val="0085599A"/>
    <w:rsid w:val="00856A63"/>
    <w:rsid w:val="00856DCC"/>
    <w:rsid w:val="00857DAB"/>
    <w:rsid w:val="00860633"/>
    <w:rsid w:val="00860F89"/>
    <w:rsid w:val="0086100D"/>
    <w:rsid w:val="00866C91"/>
    <w:rsid w:val="008725F3"/>
    <w:rsid w:val="008753D9"/>
    <w:rsid w:val="00875A9E"/>
    <w:rsid w:val="0087612B"/>
    <w:rsid w:val="0087778B"/>
    <w:rsid w:val="00877A43"/>
    <w:rsid w:val="00881124"/>
    <w:rsid w:val="0088119C"/>
    <w:rsid w:val="008818C4"/>
    <w:rsid w:val="00882042"/>
    <w:rsid w:val="00882728"/>
    <w:rsid w:val="008837B4"/>
    <w:rsid w:val="00883A5E"/>
    <w:rsid w:val="008856A3"/>
    <w:rsid w:val="00892B6B"/>
    <w:rsid w:val="00894AB8"/>
    <w:rsid w:val="00895347"/>
    <w:rsid w:val="0089771F"/>
    <w:rsid w:val="008A0063"/>
    <w:rsid w:val="008A1EA6"/>
    <w:rsid w:val="008A5108"/>
    <w:rsid w:val="008A7A04"/>
    <w:rsid w:val="008B03D8"/>
    <w:rsid w:val="008B047F"/>
    <w:rsid w:val="008B069F"/>
    <w:rsid w:val="008B1E26"/>
    <w:rsid w:val="008B2C86"/>
    <w:rsid w:val="008B374D"/>
    <w:rsid w:val="008B4B3A"/>
    <w:rsid w:val="008B73BD"/>
    <w:rsid w:val="008B7955"/>
    <w:rsid w:val="008B7FE3"/>
    <w:rsid w:val="008C04C4"/>
    <w:rsid w:val="008C4CF1"/>
    <w:rsid w:val="008D20BE"/>
    <w:rsid w:val="008D38A1"/>
    <w:rsid w:val="008D67A9"/>
    <w:rsid w:val="008D760F"/>
    <w:rsid w:val="008D7EE0"/>
    <w:rsid w:val="008E05D1"/>
    <w:rsid w:val="008E0FF7"/>
    <w:rsid w:val="008E1BC6"/>
    <w:rsid w:val="008E5632"/>
    <w:rsid w:val="008E5D06"/>
    <w:rsid w:val="008E6632"/>
    <w:rsid w:val="008E71DE"/>
    <w:rsid w:val="008E74BC"/>
    <w:rsid w:val="008F048C"/>
    <w:rsid w:val="008F1986"/>
    <w:rsid w:val="008F3D51"/>
    <w:rsid w:val="008F3EAD"/>
    <w:rsid w:val="008F7560"/>
    <w:rsid w:val="008F76B3"/>
    <w:rsid w:val="008F7AEB"/>
    <w:rsid w:val="00903D0F"/>
    <w:rsid w:val="00904A49"/>
    <w:rsid w:val="00906CDE"/>
    <w:rsid w:val="00906DE0"/>
    <w:rsid w:val="00912478"/>
    <w:rsid w:val="009126D8"/>
    <w:rsid w:val="0091393C"/>
    <w:rsid w:val="00915479"/>
    <w:rsid w:val="009157E0"/>
    <w:rsid w:val="0091593E"/>
    <w:rsid w:val="00916314"/>
    <w:rsid w:val="00916FB0"/>
    <w:rsid w:val="00921868"/>
    <w:rsid w:val="00921BBF"/>
    <w:rsid w:val="009236C7"/>
    <w:rsid w:val="00930653"/>
    <w:rsid w:val="00931137"/>
    <w:rsid w:val="00932D92"/>
    <w:rsid w:val="00933DD9"/>
    <w:rsid w:val="009358A8"/>
    <w:rsid w:val="0093595B"/>
    <w:rsid w:val="009365B9"/>
    <w:rsid w:val="00936F01"/>
    <w:rsid w:val="00941F58"/>
    <w:rsid w:val="0094430F"/>
    <w:rsid w:val="00945510"/>
    <w:rsid w:val="009503E4"/>
    <w:rsid w:val="009508FD"/>
    <w:rsid w:val="00950A98"/>
    <w:rsid w:val="00950D4C"/>
    <w:rsid w:val="00952A6A"/>
    <w:rsid w:val="00953E93"/>
    <w:rsid w:val="00954A0B"/>
    <w:rsid w:val="00960DCA"/>
    <w:rsid w:val="009629A0"/>
    <w:rsid w:val="00963203"/>
    <w:rsid w:val="00963ED9"/>
    <w:rsid w:val="00970C72"/>
    <w:rsid w:val="00971754"/>
    <w:rsid w:val="00972161"/>
    <w:rsid w:val="009736E4"/>
    <w:rsid w:val="00974D3D"/>
    <w:rsid w:val="0097528E"/>
    <w:rsid w:val="00976987"/>
    <w:rsid w:val="00977FAC"/>
    <w:rsid w:val="00982C8C"/>
    <w:rsid w:val="0098306D"/>
    <w:rsid w:val="00983ABA"/>
    <w:rsid w:val="00985A04"/>
    <w:rsid w:val="00986ED9"/>
    <w:rsid w:val="00990B24"/>
    <w:rsid w:val="00990EBF"/>
    <w:rsid w:val="00991A60"/>
    <w:rsid w:val="009926E6"/>
    <w:rsid w:val="00993B0F"/>
    <w:rsid w:val="00994454"/>
    <w:rsid w:val="00995D3C"/>
    <w:rsid w:val="00996483"/>
    <w:rsid w:val="009A170A"/>
    <w:rsid w:val="009A2C9A"/>
    <w:rsid w:val="009A31A3"/>
    <w:rsid w:val="009A7D9D"/>
    <w:rsid w:val="009B0B52"/>
    <w:rsid w:val="009B4E69"/>
    <w:rsid w:val="009B6C51"/>
    <w:rsid w:val="009C4317"/>
    <w:rsid w:val="009C7F87"/>
    <w:rsid w:val="009D0C7C"/>
    <w:rsid w:val="009D1501"/>
    <w:rsid w:val="009D1914"/>
    <w:rsid w:val="009D4DD7"/>
    <w:rsid w:val="009D54F0"/>
    <w:rsid w:val="009E04EB"/>
    <w:rsid w:val="009E0D0C"/>
    <w:rsid w:val="009E2592"/>
    <w:rsid w:val="009E38BD"/>
    <w:rsid w:val="009E3CDC"/>
    <w:rsid w:val="009E479B"/>
    <w:rsid w:val="009E6001"/>
    <w:rsid w:val="009E6CD2"/>
    <w:rsid w:val="009F1DFF"/>
    <w:rsid w:val="009F3313"/>
    <w:rsid w:val="009F431D"/>
    <w:rsid w:val="009F6D02"/>
    <w:rsid w:val="009F745A"/>
    <w:rsid w:val="00A0061A"/>
    <w:rsid w:val="00A038C4"/>
    <w:rsid w:val="00A03DCA"/>
    <w:rsid w:val="00A04150"/>
    <w:rsid w:val="00A1002C"/>
    <w:rsid w:val="00A10934"/>
    <w:rsid w:val="00A14384"/>
    <w:rsid w:val="00A1651C"/>
    <w:rsid w:val="00A24794"/>
    <w:rsid w:val="00A24D65"/>
    <w:rsid w:val="00A31B35"/>
    <w:rsid w:val="00A36516"/>
    <w:rsid w:val="00A3752F"/>
    <w:rsid w:val="00A40C2E"/>
    <w:rsid w:val="00A414A7"/>
    <w:rsid w:val="00A43371"/>
    <w:rsid w:val="00A44B49"/>
    <w:rsid w:val="00A45006"/>
    <w:rsid w:val="00A462D9"/>
    <w:rsid w:val="00A525D0"/>
    <w:rsid w:val="00A53869"/>
    <w:rsid w:val="00A545B5"/>
    <w:rsid w:val="00A54BF2"/>
    <w:rsid w:val="00A571EC"/>
    <w:rsid w:val="00A61523"/>
    <w:rsid w:val="00A617D9"/>
    <w:rsid w:val="00A61F77"/>
    <w:rsid w:val="00A632A9"/>
    <w:rsid w:val="00A64E21"/>
    <w:rsid w:val="00A64F30"/>
    <w:rsid w:val="00A651CB"/>
    <w:rsid w:val="00A66951"/>
    <w:rsid w:val="00A67DC5"/>
    <w:rsid w:val="00A72855"/>
    <w:rsid w:val="00A72B18"/>
    <w:rsid w:val="00A72DC7"/>
    <w:rsid w:val="00A7301D"/>
    <w:rsid w:val="00A74A78"/>
    <w:rsid w:val="00A75A34"/>
    <w:rsid w:val="00A76422"/>
    <w:rsid w:val="00A76A57"/>
    <w:rsid w:val="00A77093"/>
    <w:rsid w:val="00A8298B"/>
    <w:rsid w:val="00A83080"/>
    <w:rsid w:val="00A836E0"/>
    <w:rsid w:val="00A86B12"/>
    <w:rsid w:val="00A872F5"/>
    <w:rsid w:val="00A87E87"/>
    <w:rsid w:val="00A91AC0"/>
    <w:rsid w:val="00A93DFC"/>
    <w:rsid w:val="00A941B7"/>
    <w:rsid w:val="00A953B7"/>
    <w:rsid w:val="00A95D2C"/>
    <w:rsid w:val="00A96ADC"/>
    <w:rsid w:val="00AA16D6"/>
    <w:rsid w:val="00AA31C8"/>
    <w:rsid w:val="00AA433F"/>
    <w:rsid w:val="00AA4F3C"/>
    <w:rsid w:val="00AA60F5"/>
    <w:rsid w:val="00AA658E"/>
    <w:rsid w:val="00AB205D"/>
    <w:rsid w:val="00AB3480"/>
    <w:rsid w:val="00AB3859"/>
    <w:rsid w:val="00AB4FA5"/>
    <w:rsid w:val="00AB5CC8"/>
    <w:rsid w:val="00AB6E60"/>
    <w:rsid w:val="00AB7A53"/>
    <w:rsid w:val="00AC0893"/>
    <w:rsid w:val="00AC16E5"/>
    <w:rsid w:val="00AC2F08"/>
    <w:rsid w:val="00AC30E9"/>
    <w:rsid w:val="00AC4775"/>
    <w:rsid w:val="00AC6A70"/>
    <w:rsid w:val="00AC71C7"/>
    <w:rsid w:val="00AD1E69"/>
    <w:rsid w:val="00AD2446"/>
    <w:rsid w:val="00AD466C"/>
    <w:rsid w:val="00AD4982"/>
    <w:rsid w:val="00AD5C95"/>
    <w:rsid w:val="00AE042D"/>
    <w:rsid w:val="00AE0D21"/>
    <w:rsid w:val="00AE6AB2"/>
    <w:rsid w:val="00AF6C55"/>
    <w:rsid w:val="00AF6F7C"/>
    <w:rsid w:val="00AF7B3F"/>
    <w:rsid w:val="00B00767"/>
    <w:rsid w:val="00B01558"/>
    <w:rsid w:val="00B02FE0"/>
    <w:rsid w:val="00B040DC"/>
    <w:rsid w:val="00B04611"/>
    <w:rsid w:val="00B10822"/>
    <w:rsid w:val="00B113D5"/>
    <w:rsid w:val="00B12161"/>
    <w:rsid w:val="00B12A3A"/>
    <w:rsid w:val="00B131E1"/>
    <w:rsid w:val="00B13729"/>
    <w:rsid w:val="00B14F45"/>
    <w:rsid w:val="00B16EC9"/>
    <w:rsid w:val="00B202A5"/>
    <w:rsid w:val="00B22053"/>
    <w:rsid w:val="00B23F82"/>
    <w:rsid w:val="00B2584B"/>
    <w:rsid w:val="00B25D1F"/>
    <w:rsid w:val="00B2686A"/>
    <w:rsid w:val="00B31230"/>
    <w:rsid w:val="00B367D0"/>
    <w:rsid w:val="00B40351"/>
    <w:rsid w:val="00B408B9"/>
    <w:rsid w:val="00B40D22"/>
    <w:rsid w:val="00B4282E"/>
    <w:rsid w:val="00B42C93"/>
    <w:rsid w:val="00B43879"/>
    <w:rsid w:val="00B4644E"/>
    <w:rsid w:val="00B4706B"/>
    <w:rsid w:val="00B4777A"/>
    <w:rsid w:val="00B5010A"/>
    <w:rsid w:val="00B50464"/>
    <w:rsid w:val="00B54750"/>
    <w:rsid w:val="00B551F7"/>
    <w:rsid w:val="00B57EFF"/>
    <w:rsid w:val="00B60229"/>
    <w:rsid w:val="00B61E90"/>
    <w:rsid w:val="00B65177"/>
    <w:rsid w:val="00B67AB8"/>
    <w:rsid w:val="00B73D0F"/>
    <w:rsid w:val="00B81A21"/>
    <w:rsid w:val="00B82DC8"/>
    <w:rsid w:val="00B86D0C"/>
    <w:rsid w:val="00B87388"/>
    <w:rsid w:val="00B87B92"/>
    <w:rsid w:val="00B93B44"/>
    <w:rsid w:val="00B956E6"/>
    <w:rsid w:val="00B970E3"/>
    <w:rsid w:val="00B97A03"/>
    <w:rsid w:val="00BA0F50"/>
    <w:rsid w:val="00BA3301"/>
    <w:rsid w:val="00BB1957"/>
    <w:rsid w:val="00BB30AE"/>
    <w:rsid w:val="00BB3B65"/>
    <w:rsid w:val="00BB4DAA"/>
    <w:rsid w:val="00BB6AA0"/>
    <w:rsid w:val="00BB6F6A"/>
    <w:rsid w:val="00BC04C4"/>
    <w:rsid w:val="00BC09CA"/>
    <w:rsid w:val="00BC40FE"/>
    <w:rsid w:val="00BC447D"/>
    <w:rsid w:val="00BC4CF1"/>
    <w:rsid w:val="00BC50CD"/>
    <w:rsid w:val="00BC6673"/>
    <w:rsid w:val="00BC69D1"/>
    <w:rsid w:val="00BD0EF9"/>
    <w:rsid w:val="00BD2EE6"/>
    <w:rsid w:val="00BD4F71"/>
    <w:rsid w:val="00BD7075"/>
    <w:rsid w:val="00BD7A46"/>
    <w:rsid w:val="00BE11A7"/>
    <w:rsid w:val="00BE1858"/>
    <w:rsid w:val="00BE5C54"/>
    <w:rsid w:val="00BE66A7"/>
    <w:rsid w:val="00BE6C68"/>
    <w:rsid w:val="00BF333C"/>
    <w:rsid w:val="00BF40AA"/>
    <w:rsid w:val="00BF6F74"/>
    <w:rsid w:val="00BF6F79"/>
    <w:rsid w:val="00C010E1"/>
    <w:rsid w:val="00C05187"/>
    <w:rsid w:val="00C11306"/>
    <w:rsid w:val="00C1215C"/>
    <w:rsid w:val="00C133AC"/>
    <w:rsid w:val="00C14F82"/>
    <w:rsid w:val="00C1621E"/>
    <w:rsid w:val="00C1655E"/>
    <w:rsid w:val="00C16A48"/>
    <w:rsid w:val="00C17514"/>
    <w:rsid w:val="00C17D4C"/>
    <w:rsid w:val="00C3310B"/>
    <w:rsid w:val="00C33B4B"/>
    <w:rsid w:val="00C34BB9"/>
    <w:rsid w:val="00C422BE"/>
    <w:rsid w:val="00C42CD5"/>
    <w:rsid w:val="00C501F4"/>
    <w:rsid w:val="00C505A7"/>
    <w:rsid w:val="00C522C2"/>
    <w:rsid w:val="00C56E8E"/>
    <w:rsid w:val="00C572D5"/>
    <w:rsid w:val="00C6058F"/>
    <w:rsid w:val="00C60C99"/>
    <w:rsid w:val="00C61DAB"/>
    <w:rsid w:val="00C6269C"/>
    <w:rsid w:val="00C63F38"/>
    <w:rsid w:val="00C64888"/>
    <w:rsid w:val="00C65150"/>
    <w:rsid w:val="00C65667"/>
    <w:rsid w:val="00C67B4D"/>
    <w:rsid w:val="00C70502"/>
    <w:rsid w:val="00C718FA"/>
    <w:rsid w:val="00C71F3F"/>
    <w:rsid w:val="00C72FFA"/>
    <w:rsid w:val="00C760AF"/>
    <w:rsid w:val="00C7668A"/>
    <w:rsid w:val="00C77D21"/>
    <w:rsid w:val="00C86909"/>
    <w:rsid w:val="00C87CA1"/>
    <w:rsid w:val="00C87CD4"/>
    <w:rsid w:val="00C90606"/>
    <w:rsid w:val="00C907CE"/>
    <w:rsid w:val="00C90BF8"/>
    <w:rsid w:val="00C9248B"/>
    <w:rsid w:val="00C96E10"/>
    <w:rsid w:val="00C97C91"/>
    <w:rsid w:val="00CA00B6"/>
    <w:rsid w:val="00CA21CE"/>
    <w:rsid w:val="00CA7BF4"/>
    <w:rsid w:val="00CA7C76"/>
    <w:rsid w:val="00CB136F"/>
    <w:rsid w:val="00CB19F3"/>
    <w:rsid w:val="00CB2D57"/>
    <w:rsid w:val="00CB30CB"/>
    <w:rsid w:val="00CB41CF"/>
    <w:rsid w:val="00CB5B20"/>
    <w:rsid w:val="00CB6A74"/>
    <w:rsid w:val="00CB7F1A"/>
    <w:rsid w:val="00CC1C7E"/>
    <w:rsid w:val="00CC452C"/>
    <w:rsid w:val="00CC6C44"/>
    <w:rsid w:val="00CC7505"/>
    <w:rsid w:val="00CD23AB"/>
    <w:rsid w:val="00CD3C67"/>
    <w:rsid w:val="00CE05B8"/>
    <w:rsid w:val="00CE507B"/>
    <w:rsid w:val="00CE64CD"/>
    <w:rsid w:val="00CE796F"/>
    <w:rsid w:val="00CF27C9"/>
    <w:rsid w:val="00D0138B"/>
    <w:rsid w:val="00D04EEF"/>
    <w:rsid w:val="00D07261"/>
    <w:rsid w:val="00D0793F"/>
    <w:rsid w:val="00D1084A"/>
    <w:rsid w:val="00D114DF"/>
    <w:rsid w:val="00D16C99"/>
    <w:rsid w:val="00D17103"/>
    <w:rsid w:val="00D2021A"/>
    <w:rsid w:val="00D24386"/>
    <w:rsid w:val="00D32665"/>
    <w:rsid w:val="00D341B8"/>
    <w:rsid w:val="00D3430A"/>
    <w:rsid w:val="00D3440F"/>
    <w:rsid w:val="00D34633"/>
    <w:rsid w:val="00D40047"/>
    <w:rsid w:val="00D42C78"/>
    <w:rsid w:val="00D42F42"/>
    <w:rsid w:val="00D45CC8"/>
    <w:rsid w:val="00D50482"/>
    <w:rsid w:val="00D57288"/>
    <w:rsid w:val="00D578F2"/>
    <w:rsid w:val="00D607FA"/>
    <w:rsid w:val="00D619BD"/>
    <w:rsid w:val="00D61F9D"/>
    <w:rsid w:val="00D66B8F"/>
    <w:rsid w:val="00D7523C"/>
    <w:rsid w:val="00D80E28"/>
    <w:rsid w:val="00D8338F"/>
    <w:rsid w:val="00D83B7F"/>
    <w:rsid w:val="00D8434A"/>
    <w:rsid w:val="00D93457"/>
    <w:rsid w:val="00D93AC3"/>
    <w:rsid w:val="00D93FEE"/>
    <w:rsid w:val="00D958E5"/>
    <w:rsid w:val="00D96D04"/>
    <w:rsid w:val="00DA11C8"/>
    <w:rsid w:val="00DA2DCF"/>
    <w:rsid w:val="00DA64EC"/>
    <w:rsid w:val="00DA6535"/>
    <w:rsid w:val="00DA73DF"/>
    <w:rsid w:val="00DB2F4B"/>
    <w:rsid w:val="00DB7372"/>
    <w:rsid w:val="00DC27AA"/>
    <w:rsid w:val="00DC2853"/>
    <w:rsid w:val="00DC2F2C"/>
    <w:rsid w:val="00DC3DC5"/>
    <w:rsid w:val="00DC61E3"/>
    <w:rsid w:val="00DC791E"/>
    <w:rsid w:val="00DD1E0D"/>
    <w:rsid w:val="00DD5EB8"/>
    <w:rsid w:val="00DD6576"/>
    <w:rsid w:val="00DD7A73"/>
    <w:rsid w:val="00DE11D3"/>
    <w:rsid w:val="00DE1294"/>
    <w:rsid w:val="00DE276A"/>
    <w:rsid w:val="00DE5791"/>
    <w:rsid w:val="00DF1AF9"/>
    <w:rsid w:val="00DF1B1B"/>
    <w:rsid w:val="00DF2DB2"/>
    <w:rsid w:val="00DF3610"/>
    <w:rsid w:val="00DF52EA"/>
    <w:rsid w:val="00DF5E25"/>
    <w:rsid w:val="00DF60EF"/>
    <w:rsid w:val="00E024BF"/>
    <w:rsid w:val="00E02FE1"/>
    <w:rsid w:val="00E04333"/>
    <w:rsid w:val="00E06FB2"/>
    <w:rsid w:val="00E12072"/>
    <w:rsid w:val="00E12745"/>
    <w:rsid w:val="00E13277"/>
    <w:rsid w:val="00E15426"/>
    <w:rsid w:val="00E16FFE"/>
    <w:rsid w:val="00E20D8D"/>
    <w:rsid w:val="00E22C00"/>
    <w:rsid w:val="00E22FEF"/>
    <w:rsid w:val="00E232F5"/>
    <w:rsid w:val="00E26E51"/>
    <w:rsid w:val="00E3183A"/>
    <w:rsid w:val="00E33B93"/>
    <w:rsid w:val="00E3598A"/>
    <w:rsid w:val="00E369AE"/>
    <w:rsid w:val="00E379F5"/>
    <w:rsid w:val="00E424D0"/>
    <w:rsid w:val="00E43FC0"/>
    <w:rsid w:val="00E45E8D"/>
    <w:rsid w:val="00E45EF3"/>
    <w:rsid w:val="00E5028E"/>
    <w:rsid w:val="00E52E93"/>
    <w:rsid w:val="00E54575"/>
    <w:rsid w:val="00E56145"/>
    <w:rsid w:val="00E56C52"/>
    <w:rsid w:val="00E57900"/>
    <w:rsid w:val="00E60CA7"/>
    <w:rsid w:val="00E62C7C"/>
    <w:rsid w:val="00E75286"/>
    <w:rsid w:val="00E7682F"/>
    <w:rsid w:val="00E80B8B"/>
    <w:rsid w:val="00E82D9D"/>
    <w:rsid w:val="00E84B5C"/>
    <w:rsid w:val="00E84DFC"/>
    <w:rsid w:val="00E859FF"/>
    <w:rsid w:val="00E87A59"/>
    <w:rsid w:val="00E93C62"/>
    <w:rsid w:val="00E96710"/>
    <w:rsid w:val="00E9792D"/>
    <w:rsid w:val="00EA006C"/>
    <w:rsid w:val="00EA1228"/>
    <w:rsid w:val="00EA2AE5"/>
    <w:rsid w:val="00EA57BF"/>
    <w:rsid w:val="00EA5945"/>
    <w:rsid w:val="00EA7F11"/>
    <w:rsid w:val="00EB077C"/>
    <w:rsid w:val="00EB164F"/>
    <w:rsid w:val="00EB1C1A"/>
    <w:rsid w:val="00EB406C"/>
    <w:rsid w:val="00EB4470"/>
    <w:rsid w:val="00EB49DA"/>
    <w:rsid w:val="00EB644B"/>
    <w:rsid w:val="00EC3432"/>
    <w:rsid w:val="00EC3BD3"/>
    <w:rsid w:val="00EC3D16"/>
    <w:rsid w:val="00EC5704"/>
    <w:rsid w:val="00EC6EC0"/>
    <w:rsid w:val="00EC79F0"/>
    <w:rsid w:val="00ED11C9"/>
    <w:rsid w:val="00ED29F4"/>
    <w:rsid w:val="00ED3455"/>
    <w:rsid w:val="00ED3EB5"/>
    <w:rsid w:val="00ED60F8"/>
    <w:rsid w:val="00ED7FEB"/>
    <w:rsid w:val="00EE1262"/>
    <w:rsid w:val="00EE129F"/>
    <w:rsid w:val="00EE15DA"/>
    <w:rsid w:val="00EE24D8"/>
    <w:rsid w:val="00EE2601"/>
    <w:rsid w:val="00EE753C"/>
    <w:rsid w:val="00EF0C7A"/>
    <w:rsid w:val="00EF1719"/>
    <w:rsid w:val="00EF2A63"/>
    <w:rsid w:val="00EF54A6"/>
    <w:rsid w:val="00EF6A76"/>
    <w:rsid w:val="00EF6FC3"/>
    <w:rsid w:val="00F040A0"/>
    <w:rsid w:val="00F04FB0"/>
    <w:rsid w:val="00F06182"/>
    <w:rsid w:val="00F062BA"/>
    <w:rsid w:val="00F0687E"/>
    <w:rsid w:val="00F06A4C"/>
    <w:rsid w:val="00F07D2A"/>
    <w:rsid w:val="00F10673"/>
    <w:rsid w:val="00F1484D"/>
    <w:rsid w:val="00F14FEC"/>
    <w:rsid w:val="00F15E6A"/>
    <w:rsid w:val="00F17B61"/>
    <w:rsid w:val="00F2000C"/>
    <w:rsid w:val="00F20652"/>
    <w:rsid w:val="00F210DC"/>
    <w:rsid w:val="00F21E80"/>
    <w:rsid w:val="00F23D25"/>
    <w:rsid w:val="00F241D2"/>
    <w:rsid w:val="00F33E1F"/>
    <w:rsid w:val="00F34FD9"/>
    <w:rsid w:val="00F35126"/>
    <w:rsid w:val="00F36A2A"/>
    <w:rsid w:val="00F404BD"/>
    <w:rsid w:val="00F4759C"/>
    <w:rsid w:val="00F5160B"/>
    <w:rsid w:val="00F531DA"/>
    <w:rsid w:val="00F56707"/>
    <w:rsid w:val="00F57135"/>
    <w:rsid w:val="00F614DB"/>
    <w:rsid w:val="00F6493C"/>
    <w:rsid w:val="00F66BCE"/>
    <w:rsid w:val="00F72101"/>
    <w:rsid w:val="00F72979"/>
    <w:rsid w:val="00F72FEF"/>
    <w:rsid w:val="00F77FDD"/>
    <w:rsid w:val="00F8104E"/>
    <w:rsid w:val="00F8199B"/>
    <w:rsid w:val="00F81B1D"/>
    <w:rsid w:val="00F82501"/>
    <w:rsid w:val="00F82EE8"/>
    <w:rsid w:val="00F8341E"/>
    <w:rsid w:val="00F878C1"/>
    <w:rsid w:val="00F92F39"/>
    <w:rsid w:val="00F9557F"/>
    <w:rsid w:val="00F95755"/>
    <w:rsid w:val="00F95AF9"/>
    <w:rsid w:val="00F95EC5"/>
    <w:rsid w:val="00F9680F"/>
    <w:rsid w:val="00F97260"/>
    <w:rsid w:val="00FA06A7"/>
    <w:rsid w:val="00FA08C2"/>
    <w:rsid w:val="00FA09E5"/>
    <w:rsid w:val="00FA126F"/>
    <w:rsid w:val="00FA545E"/>
    <w:rsid w:val="00FA6E51"/>
    <w:rsid w:val="00FB55DC"/>
    <w:rsid w:val="00FB734E"/>
    <w:rsid w:val="00FC05F2"/>
    <w:rsid w:val="00FC235F"/>
    <w:rsid w:val="00FC5AFF"/>
    <w:rsid w:val="00FC5E24"/>
    <w:rsid w:val="00FC726B"/>
    <w:rsid w:val="00FD1ECC"/>
    <w:rsid w:val="00FD4A57"/>
    <w:rsid w:val="00FD5FCA"/>
    <w:rsid w:val="00FD6334"/>
    <w:rsid w:val="00FE0155"/>
    <w:rsid w:val="00FE0A01"/>
    <w:rsid w:val="00FE0ADF"/>
    <w:rsid w:val="00FE1D86"/>
    <w:rsid w:val="00FE29C4"/>
    <w:rsid w:val="00FE3884"/>
    <w:rsid w:val="00FE44A2"/>
    <w:rsid w:val="00FE5E0B"/>
    <w:rsid w:val="00FE7A13"/>
    <w:rsid w:val="00FF0764"/>
    <w:rsid w:val="00FF0E13"/>
    <w:rsid w:val="00FF4F91"/>
    <w:rsid w:val="00FF63E4"/>
    <w:rsid w:val="00FF704C"/>
    <w:rsid w:val="00FF7A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44C114A3"/>
  <w15:docId w15:val="{5CDDC778-B796-4436-94C8-8733CDCD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29"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29"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653"/>
    <w:pPr>
      <w:jc w:val="both"/>
    </w:pPr>
    <w:rPr>
      <w:rFonts w:ascii="Arial" w:hAnsi="Arial" w:cs="Arial"/>
      <w:spacing w:val="8"/>
      <w:lang w:val="en-GB"/>
    </w:rPr>
  </w:style>
  <w:style w:type="paragraph" w:styleId="Heading1">
    <w:name w:val="heading 1"/>
    <w:basedOn w:val="PARAGRAPH"/>
    <w:next w:val="PARAGRAPH"/>
    <w:qFormat/>
    <w:rsid w:val="00930653"/>
    <w:pPr>
      <w:keepNext/>
      <w:numPr>
        <w:numId w:val="19"/>
      </w:numPr>
      <w:suppressAutoHyphens/>
      <w:spacing w:before="200"/>
      <w:jc w:val="left"/>
      <w:outlineLvl w:val="0"/>
    </w:pPr>
    <w:rPr>
      <w:b/>
      <w:bCs/>
      <w:sz w:val="22"/>
      <w:szCs w:val="22"/>
    </w:rPr>
  </w:style>
  <w:style w:type="paragraph" w:styleId="Heading2">
    <w:name w:val="heading 2"/>
    <w:basedOn w:val="Heading1"/>
    <w:next w:val="PARAGRAPH"/>
    <w:link w:val="Heading2Char"/>
    <w:qFormat/>
    <w:rsid w:val="00930653"/>
    <w:pPr>
      <w:numPr>
        <w:ilvl w:val="1"/>
      </w:numPr>
      <w:spacing w:before="100" w:after="100"/>
      <w:outlineLvl w:val="1"/>
    </w:pPr>
    <w:rPr>
      <w:sz w:val="20"/>
      <w:szCs w:val="20"/>
    </w:rPr>
  </w:style>
  <w:style w:type="paragraph" w:styleId="Heading3">
    <w:name w:val="heading 3"/>
    <w:basedOn w:val="Heading2"/>
    <w:next w:val="PARAGRAPH"/>
    <w:qFormat/>
    <w:rsid w:val="00930653"/>
    <w:pPr>
      <w:numPr>
        <w:ilvl w:val="2"/>
      </w:numPr>
      <w:outlineLvl w:val="2"/>
    </w:pPr>
  </w:style>
  <w:style w:type="paragraph" w:styleId="Heading4">
    <w:name w:val="heading 4"/>
    <w:basedOn w:val="Heading3"/>
    <w:next w:val="PARAGRAPH"/>
    <w:qFormat/>
    <w:rsid w:val="00930653"/>
    <w:pPr>
      <w:numPr>
        <w:ilvl w:val="3"/>
      </w:numPr>
      <w:outlineLvl w:val="3"/>
    </w:pPr>
  </w:style>
  <w:style w:type="paragraph" w:styleId="Heading5">
    <w:name w:val="heading 5"/>
    <w:basedOn w:val="Heading4"/>
    <w:next w:val="PARAGRAPH"/>
    <w:qFormat/>
    <w:rsid w:val="00930653"/>
    <w:pPr>
      <w:numPr>
        <w:ilvl w:val="4"/>
      </w:numPr>
      <w:outlineLvl w:val="4"/>
    </w:pPr>
  </w:style>
  <w:style w:type="paragraph" w:styleId="Heading6">
    <w:name w:val="heading 6"/>
    <w:basedOn w:val="Heading5"/>
    <w:next w:val="PARAGRAPH"/>
    <w:qFormat/>
    <w:rsid w:val="00930653"/>
    <w:pPr>
      <w:numPr>
        <w:ilvl w:val="5"/>
      </w:numPr>
      <w:outlineLvl w:val="5"/>
    </w:pPr>
  </w:style>
  <w:style w:type="paragraph" w:styleId="Heading7">
    <w:name w:val="heading 7"/>
    <w:basedOn w:val="Heading6"/>
    <w:next w:val="PARAGRAPH"/>
    <w:qFormat/>
    <w:rsid w:val="00930653"/>
    <w:pPr>
      <w:numPr>
        <w:ilvl w:val="6"/>
      </w:numPr>
      <w:outlineLvl w:val="6"/>
    </w:pPr>
  </w:style>
  <w:style w:type="paragraph" w:styleId="Heading8">
    <w:name w:val="heading 8"/>
    <w:basedOn w:val="Heading7"/>
    <w:next w:val="PARAGRAPH"/>
    <w:qFormat/>
    <w:rsid w:val="00930653"/>
    <w:pPr>
      <w:numPr>
        <w:ilvl w:val="7"/>
      </w:numPr>
      <w:outlineLvl w:val="7"/>
    </w:pPr>
  </w:style>
  <w:style w:type="paragraph" w:styleId="Heading9">
    <w:name w:val="heading 9"/>
    <w:basedOn w:val="Heading8"/>
    <w:next w:val="PARAGRAPH"/>
    <w:qFormat/>
    <w:rsid w:val="0093065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TableCell">
    <w:name w:val="CODE-TableCell"/>
    <w:basedOn w:val="CODE"/>
    <w:qFormat/>
    <w:rsid w:val="00930653"/>
    <w:rPr>
      <w:sz w:val="16"/>
    </w:rPr>
  </w:style>
  <w:style w:type="paragraph" w:customStyle="1" w:styleId="PARAGRAPH">
    <w:name w:val="PARAGRAPH"/>
    <w:link w:val="PARAGRAPHChar"/>
    <w:qFormat/>
    <w:rsid w:val="00930653"/>
    <w:pPr>
      <w:snapToGrid w:val="0"/>
      <w:spacing w:before="100" w:after="200"/>
      <w:jc w:val="both"/>
    </w:pPr>
    <w:rPr>
      <w:rFonts w:ascii="Arial" w:hAnsi="Arial" w:cs="Arial"/>
      <w:spacing w:val="8"/>
      <w:lang w:val="en-GB"/>
    </w:rPr>
  </w:style>
  <w:style w:type="paragraph" w:customStyle="1" w:styleId="FIGURE-title">
    <w:name w:val="FIGURE-title"/>
    <w:basedOn w:val="Normal"/>
    <w:next w:val="PARAGRAPH"/>
    <w:qFormat/>
    <w:rsid w:val="00930653"/>
    <w:pPr>
      <w:snapToGrid w:val="0"/>
      <w:spacing w:before="100" w:after="200"/>
      <w:jc w:val="center"/>
    </w:pPr>
    <w:rPr>
      <w:b/>
      <w:bCs/>
    </w:rPr>
  </w:style>
  <w:style w:type="paragraph" w:styleId="Header">
    <w:name w:val="header"/>
    <w:basedOn w:val="Normal"/>
    <w:link w:val="HeaderChar"/>
    <w:rsid w:val="00930653"/>
    <w:pPr>
      <w:tabs>
        <w:tab w:val="center" w:pos="4536"/>
        <w:tab w:val="right" w:pos="9072"/>
      </w:tabs>
      <w:snapToGrid w:val="0"/>
    </w:pPr>
  </w:style>
  <w:style w:type="character" w:styleId="CommentReference">
    <w:name w:val="annotation reference"/>
    <w:semiHidden/>
    <w:rsid w:val="00930653"/>
    <w:rPr>
      <w:sz w:val="16"/>
      <w:szCs w:val="16"/>
    </w:rPr>
  </w:style>
  <w:style w:type="paragraph" w:customStyle="1" w:styleId="NumberedPARAlevel4">
    <w:name w:val="Numbered PARA (level 4)"/>
    <w:basedOn w:val="Heading4"/>
    <w:qFormat/>
    <w:rsid w:val="00930653"/>
    <w:pPr>
      <w:ind w:left="0" w:firstLine="0"/>
      <w:jc w:val="both"/>
    </w:pPr>
    <w:rPr>
      <w:b w:val="0"/>
    </w:rPr>
  </w:style>
  <w:style w:type="paragraph" w:customStyle="1" w:styleId="NOTE">
    <w:name w:val="NOTE"/>
    <w:basedOn w:val="Normal"/>
    <w:next w:val="PARAGRAPH"/>
    <w:qFormat/>
    <w:rsid w:val="00930653"/>
    <w:pPr>
      <w:snapToGrid w:val="0"/>
      <w:spacing w:before="100" w:after="100"/>
    </w:pPr>
    <w:rPr>
      <w:sz w:val="16"/>
      <w:szCs w:val="16"/>
    </w:rPr>
  </w:style>
  <w:style w:type="paragraph" w:styleId="Footer">
    <w:name w:val="footer"/>
    <w:basedOn w:val="Header"/>
    <w:link w:val="FooterChar"/>
    <w:uiPriority w:val="29"/>
    <w:rsid w:val="00930653"/>
  </w:style>
  <w:style w:type="paragraph" w:styleId="List">
    <w:name w:val="List"/>
    <w:basedOn w:val="Normal"/>
    <w:qFormat/>
    <w:rsid w:val="00930653"/>
    <w:pPr>
      <w:tabs>
        <w:tab w:val="left" w:pos="340"/>
      </w:tabs>
      <w:snapToGrid w:val="0"/>
      <w:spacing w:after="100"/>
      <w:ind w:left="340" w:hanging="340"/>
    </w:pPr>
  </w:style>
  <w:style w:type="character" w:styleId="PageNumber">
    <w:name w:val="page number"/>
    <w:uiPriority w:val="29"/>
    <w:unhideWhenUsed/>
    <w:rsid w:val="00930653"/>
    <w:rPr>
      <w:rFonts w:ascii="Arial" w:hAnsi="Arial"/>
      <w:sz w:val="20"/>
      <w:szCs w:val="20"/>
    </w:rPr>
  </w:style>
  <w:style w:type="paragraph" w:customStyle="1" w:styleId="FOREWORD">
    <w:name w:val="FOREWORD"/>
    <w:basedOn w:val="Normal"/>
    <w:rsid w:val="00930653"/>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930653"/>
    <w:pPr>
      <w:keepNext/>
      <w:jc w:val="center"/>
    </w:pPr>
    <w:rPr>
      <w:b/>
      <w:bCs/>
    </w:rPr>
  </w:style>
  <w:style w:type="paragraph" w:styleId="FootnoteText">
    <w:name w:val="footnote text"/>
    <w:basedOn w:val="Normal"/>
    <w:semiHidden/>
    <w:rsid w:val="00930653"/>
    <w:pPr>
      <w:snapToGrid w:val="0"/>
      <w:spacing w:after="100"/>
      <w:ind w:left="284" w:hanging="284"/>
    </w:pPr>
    <w:rPr>
      <w:sz w:val="16"/>
      <w:szCs w:val="16"/>
    </w:rPr>
  </w:style>
  <w:style w:type="character" w:styleId="FootnoteReference">
    <w:name w:val="footnote reference"/>
    <w:semiHidden/>
    <w:rsid w:val="00930653"/>
    <w:rPr>
      <w:rFonts w:ascii="Arial" w:hAnsi="Arial"/>
      <w:position w:val="4"/>
      <w:sz w:val="16"/>
      <w:szCs w:val="16"/>
      <w:vertAlign w:val="baseline"/>
    </w:rPr>
  </w:style>
  <w:style w:type="paragraph" w:styleId="TOC1">
    <w:name w:val="toc 1"/>
    <w:aliases w:val="Заголовок1б"/>
    <w:basedOn w:val="Normal"/>
    <w:uiPriority w:val="39"/>
    <w:rsid w:val="00930653"/>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930653"/>
    <w:pPr>
      <w:tabs>
        <w:tab w:val="clear" w:pos="454"/>
        <w:tab w:val="left" w:pos="993"/>
      </w:tabs>
      <w:spacing w:after="60"/>
      <w:ind w:left="993" w:hanging="709"/>
    </w:pPr>
  </w:style>
  <w:style w:type="paragraph" w:styleId="TOC3">
    <w:name w:val="toc 3"/>
    <w:basedOn w:val="TOC2"/>
    <w:uiPriority w:val="39"/>
    <w:rsid w:val="00930653"/>
    <w:pPr>
      <w:tabs>
        <w:tab w:val="clear" w:pos="993"/>
        <w:tab w:val="left" w:pos="1560"/>
      </w:tabs>
      <w:ind w:left="1446" w:hanging="992"/>
    </w:pPr>
  </w:style>
  <w:style w:type="paragraph" w:styleId="TOC4">
    <w:name w:val="toc 4"/>
    <w:basedOn w:val="TOC3"/>
    <w:semiHidden/>
    <w:rsid w:val="00930653"/>
    <w:pPr>
      <w:tabs>
        <w:tab w:val="left" w:pos="2608"/>
      </w:tabs>
      <w:ind w:left="2608" w:hanging="907"/>
    </w:pPr>
  </w:style>
  <w:style w:type="paragraph" w:styleId="TOC5">
    <w:name w:val="toc 5"/>
    <w:basedOn w:val="TOC4"/>
    <w:semiHidden/>
    <w:rsid w:val="00930653"/>
    <w:pPr>
      <w:tabs>
        <w:tab w:val="clear" w:pos="2608"/>
        <w:tab w:val="left" w:pos="3686"/>
      </w:tabs>
      <w:ind w:left="3685" w:hanging="1077"/>
    </w:pPr>
  </w:style>
  <w:style w:type="paragraph" w:styleId="TOC6">
    <w:name w:val="toc 6"/>
    <w:basedOn w:val="TOC5"/>
    <w:semiHidden/>
    <w:rsid w:val="00930653"/>
    <w:pPr>
      <w:tabs>
        <w:tab w:val="clear" w:pos="3686"/>
        <w:tab w:val="left" w:pos="4933"/>
      </w:tabs>
      <w:ind w:left="4933" w:hanging="1247"/>
    </w:pPr>
  </w:style>
  <w:style w:type="paragraph" w:styleId="TOC7">
    <w:name w:val="toc 7"/>
    <w:basedOn w:val="TOC1"/>
    <w:semiHidden/>
    <w:rsid w:val="00930653"/>
    <w:pPr>
      <w:tabs>
        <w:tab w:val="right" w:pos="9070"/>
      </w:tabs>
    </w:pPr>
  </w:style>
  <w:style w:type="paragraph" w:styleId="TOC8">
    <w:name w:val="toc 8"/>
    <w:basedOn w:val="TOC1"/>
    <w:semiHidden/>
    <w:rsid w:val="00930653"/>
    <w:pPr>
      <w:ind w:left="720" w:hanging="720"/>
    </w:pPr>
  </w:style>
  <w:style w:type="paragraph" w:styleId="TOC9">
    <w:name w:val="toc 9"/>
    <w:basedOn w:val="TOC1"/>
    <w:semiHidden/>
    <w:rsid w:val="00930653"/>
    <w:pPr>
      <w:ind w:left="720" w:hanging="720"/>
    </w:pPr>
  </w:style>
  <w:style w:type="paragraph" w:customStyle="1" w:styleId="HEADINGNonumber">
    <w:name w:val="HEADING(Nonumber)"/>
    <w:basedOn w:val="PARAGRAPH"/>
    <w:next w:val="PARAGRAPH"/>
    <w:qFormat/>
    <w:rsid w:val="00930653"/>
    <w:pPr>
      <w:keepNext/>
      <w:suppressAutoHyphens/>
      <w:spacing w:before="0"/>
      <w:jc w:val="center"/>
      <w:outlineLvl w:val="0"/>
    </w:pPr>
    <w:rPr>
      <w:sz w:val="24"/>
    </w:rPr>
  </w:style>
  <w:style w:type="paragraph" w:styleId="List4">
    <w:name w:val="List 4"/>
    <w:basedOn w:val="List3"/>
    <w:rsid w:val="00930653"/>
    <w:pPr>
      <w:tabs>
        <w:tab w:val="clear" w:pos="1021"/>
        <w:tab w:val="left" w:pos="1361"/>
      </w:tabs>
      <w:ind w:left="1361"/>
    </w:pPr>
  </w:style>
  <w:style w:type="paragraph" w:styleId="List3">
    <w:name w:val="List 3"/>
    <w:basedOn w:val="List2"/>
    <w:rsid w:val="00930653"/>
    <w:pPr>
      <w:tabs>
        <w:tab w:val="clear" w:pos="680"/>
        <w:tab w:val="left" w:pos="1021"/>
      </w:tabs>
      <w:ind w:left="1020"/>
    </w:pPr>
  </w:style>
  <w:style w:type="paragraph" w:styleId="List2">
    <w:name w:val="List 2"/>
    <w:basedOn w:val="List"/>
    <w:rsid w:val="00930653"/>
    <w:pPr>
      <w:tabs>
        <w:tab w:val="clear" w:pos="340"/>
        <w:tab w:val="left" w:pos="680"/>
      </w:tabs>
      <w:ind w:left="680"/>
    </w:pPr>
  </w:style>
  <w:style w:type="paragraph" w:customStyle="1" w:styleId="TABLE-col-heading">
    <w:name w:val="TABLE-col-heading"/>
    <w:basedOn w:val="PARAGRAPH"/>
    <w:qFormat/>
    <w:rsid w:val="00930653"/>
    <w:pPr>
      <w:keepNext/>
      <w:spacing w:before="60" w:after="60"/>
      <w:jc w:val="center"/>
    </w:pPr>
    <w:rPr>
      <w:b/>
      <w:bCs/>
      <w:sz w:val="16"/>
      <w:szCs w:val="16"/>
    </w:rPr>
  </w:style>
  <w:style w:type="paragraph" w:customStyle="1" w:styleId="ANNEXtitle">
    <w:name w:val="ANNEX_title"/>
    <w:basedOn w:val="MAIN-TITLE"/>
    <w:next w:val="ANNEX-heading1"/>
    <w:qFormat/>
    <w:rsid w:val="00930653"/>
    <w:pPr>
      <w:pageBreakBefore/>
      <w:numPr>
        <w:numId w:val="15"/>
      </w:numPr>
      <w:spacing w:after="200"/>
      <w:outlineLvl w:val="0"/>
    </w:pPr>
  </w:style>
  <w:style w:type="paragraph" w:customStyle="1" w:styleId="MAIN-TITLE">
    <w:name w:val="MAIN-TITLE"/>
    <w:basedOn w:val="Normal"/>
    <w:qFormat/>
    <w:rsid w:val="00930653"/>
    <w:pPr>
      <w:snapToGrid w:val="0"/>
      <w:jc w:val="center"/>
    </w:pPr>
    <w:rPr>
      <w:b/>
      <w:bCs/>
      <w:sz w:val="24"/>
      <w:szCs w:val="24"/>
    </w:rPr>
  </w:style>
  <w:style w:type="paragraph" w:customStyle="1" w:styleId="ANNEX-heading1">
    <w:name w:val="ANNEX-heading1"/>
    <w:basedOn w:val="Heading1"/>
    <w:next w:val="PARAGRAPH"/>
    <w:qFormat/>
    <w:rsid w:val="00930653"/>
    <w:pPr>
      <w:numPr>
        <w:ilvl w:val="1"/>
        <w:numId w:val="15"/>
      </w:numPr>
      <w:outlineLvl w:val="1"/>
    </w:pPr>
  </w:style>
  <w:style w:type="paragraph" w:customStyle="1" w:styleId="TERM">
    <w:name w:val="TERM"/>
    <w:basedOn w:val="Normal"/>
    <w:next w:val="TERM-definition"/>
    <w:qFormat/>
    <w:rsid w:val="00930653"/>
    <w:pPr>
      <w:keepNext/>
      <w:snapToGrid w:val="0"/>
      <w:ind w:left="340" w:hanging="340"/>
    </w:pPr>
    <w:rPr>
      <w:b/>
      <w:bCs/>
    </w:rPr>
  </w:style>
  <w:style w:type="paragraph" w:customStyle="1" w:styleId="TERM-definition">
    <w:name w:val="TERM-definition"/>
    <w:basedOn w:val="Normal"/>
    <w:next w:val="TERM-number"/>
    <w:qFormat/>
    <w:rsid w:val="00930653"/>
    <w:pPr>
      <w:snapToGrid w:val="0"/>
      <w:spacing w:after="200"/>
    </w:pPr>
  </w:style>
  <w:style w:type="paragraph" w:customStyle="1" w:styleId="TERM-number">
    <w:name w:val="TERM-number"/>
    <w:basedOn w:val="Heading2"/>
    <w:next w:val="TERM"/>
    <w:qFormat/>
    <w:rsid w:val="00930653"/>
    <w:pPr>
      <w:spacing w:after="0"/>
      <w:ind w:left="0" w:firstLine="0"/>
      <w:outlineLvl w:val="9"/>
    </w:pPr>
  </w:style>
  <w:style w:type="character" w:styleId="LineNumber">
    <w:name w:val="line number"/>
    <w:uiPriority w:val="29"/>
    <w:unhideWhenUsed/>
    <w:rsid w:val="00930653"/>
    <w:rPr>
      <w:rFonts w:ascii="Arial" w:hAnsi="Arial" w:cs="Arial"/>
      <w:spacing w:val="8"/>
      <w:sz w:val="16"/>
      <w:lang w:val="en-GB" w:eastAsia="zh-CN" w:bidi="ar-SA"/>
    </w:rPr>
  </w:style>
  <w:style w:type="paragraph" w:styleId="ListNumber3">
    <w:name w:val="List Number 3"/>
    <w:basedOn w:val="ListNumber2"/>
    <w:rsid w:val="00930653"/>
    <w:pPr>
      <w:numPr>
        <w:numId w:val="16"/>
      </w:numPr>
    </w:pPr>
  </w:style>
  <w:style w:type="paragraph" w:styleId="ListBullet5">
    <w:name w:val="List Bullet 5"/>
    <w:basedOn w:val="ListBullet4"/>
    <w:rsid w:val="00930653"/>
    <w:pPr>
      <w:tabs>
        <w:tab w:val="clear" w:pos="1361"/>
        <w:tab w:val="left" w:pos="1701"/>
      </w:tabs>
      <w:ind w:left="1701"/>
    </w:pPr>
  </w:style>
  <w:style w:type="paragraph" w:styleId="ListBullet4">
    <w:name w:val="List Bullet 4"/>
    <w:basedOn w:val="ListBullet3"/>
    <w:rsid w:val="00930653"/>
    <w:pPr>
      <w:tabs>
        <w:tab w:val="clear" w:pos="1021"/>
        <w:tab w:val="left" w:pos="1361"/>
      </w:tabs>
      <w:ind w:left="1361"/>
    </w:pPr>
  </w:style>
  <w:style w:type="paragraph" w:styleId="ListBullet3">
    <w:name w:val="List Bullet 3"/>
    <w:basedOn w:val="ListBullet2"/>
    <w:rsid w:val="00930653"/>
    <w:pPr>
      <w:tabs>
        <w:tab w:val="left" w:pos="1021"/>
      </w:tabs>
      <w:ind w:left="1020"/>
    </w:pPr>
  </w:style>
  <w:style w:type="paragraph" w:styleId="ListBullet2">
    <w:name w:val="List Bullet 2"/>
    <w:basedOn w:val="ListBullet"/>
    <w:rsid w:val="00930653"/>
    <w:pPr>
      <w:numPr>
        <w:numId w:val="2"/>
      </w:numPr>
      <w:tabs>
        <w:tab w:val="clear" w:pos="700"/>
        <w:tab w:val="left" w:pos="340"/>
      </w:tabs>
      <w:ind w:left="680" w:hanging="340"/>
    </w:pPr>
  </w:style>
  <w:style w:type="paragraph" w:styleId="ListBullet">
    <w:name w:val="List Bullet"/>
    <w:basedOn w:val="Normal"/>
    <w:qFormat/>
    <w:rsid w:val="00930653"/>
    <w:pPr>
      <w:numPr>
        <w:numId w:val="12"/>
      </w:numPr>
      <w:tabs>
        <w:tab w:val="clear" w:pos="360"/>
        <w:tab w:val="left" w:pos="340"/>
      </w:tabs>
      <w:snapToGrid w:val="0"/>
      <w:spacing w:after="100"/>
      <w:ind w:left="340" w:hanging="340"/>
    </w:pPr>
  </w:style>
  <w:style w:type="character" w:styleId="EndnoteReference">
    <w:name w:val="endnote reference"/>
    <w:semiHidden/>
    <w:rsid w:val="00930653"/>
    <w:rPr>
      <w:vertAlign w:val="superscript"/>
    </w:rPr>
  </w:style>
  <w:style w:type="paragraph" w:customStyle="1" w:styleId="TABFIGfootnote">
    <w:name w:val="TAB_FIG_footnote"/>
    <w:basedOn w:val="FootnoteText"/>
    <w:rsid w:val="00930653"/>
    <w:pPr>
      <w:tabs>
        <w:tab w:val="left" w:pos="284"/>
      </w:tabs>
      <w:spacing w:before="60" w:after="60"/>
    </w:pPr>
  </w:style>
  <w:style w:type="character" w:customStyle="1" w:styleId="Reference">
    <w:name w:val="Reference"/>
    <w:uiPriority w:val="29"/>
    <w:semiHidden/>
    <w:rsid w:val="00930653"/>
    <w:rPr>
      <w:rFonts w:ascii="Arial" w:hAnsi="Arial"/>
      <w:noProof/>
      <w:sz w:val="20"/>
      <w:szCs w:val="20"/>
    </w:rPr>
  </w:style>
  <w:style w:type="paragraph" w:customStyle="1" w:styleId="TABLE-cell">
    <w:name w:val="TABLE-cell"/>
    <w:basedOn w:val="PARAGRAPH"/>
    <w:qFormat/>
    <w:rsid w:val="00930653"/>
    <w:pPr>
      <w:spacing w:before="60" w:after="60"/>
      <w:jc w:val="left"/>
    </w:pPr>
    <w:rPr>
      <w:bCs/>
      <w:sz w:val="16"/>
    </w:rPr>
  </w:style>
  <w:style w:type="paragraph" w:styleId="ListContinue">
    <w:name w:val="List Continue"/>
    <w:basedOn w:val="Normal"/>
    <w:rsid w:val="00930653"/>
    <w:pPr>
      <w:snapToGrid w:val="0"/>
      <w:spacing w:after="100"/>
      <w:ind w:left="340"/>
    </w:pPr>
  </w:style>
  <w:style w:type="paragraph" w:styleId="ListContinue2">
    <w:name w:val="List Continue 2"/>
    <w:basedOn w:val="ListContinue"/>
    <w:rsid w:val="00930653"/>
    <w:pPr>
      <w:ind w:left="680"/>
    </w:pPr>
  </w:style>
  <w:style w:type="paragraph" w:styleId="ListContinue3">
    <w:name w:val="List Continue 3"/>
    <w:basedOn w:val="ListContinue2"/>
    <w:rsid w:val="00930653"/>
    <w:pPr>
      <w:ind w:left="1021"/>
    </w:pPr>
  </w:style>
  <w:style w:type="paragraph" w:styleId="ListContinue4">
    <w:name w:val="List Continue 4"/>
    <w:basedOn w:val="ListContinue3"/>
    <w:rsid w:val="00930653"/>
    <w:pPr>
      <w:ind w:left="1361"/>
    </w:pPr>
  </w:style>
  <w:style w:type="paragraph" w:styleId="ListContinue5">
    <w:name w:val="List Continue 5"/>
    <w:basedOn w:val="ListContinue4"/>
    <w:rsid w:val="00930653"/>
    <w:pPr>
      <w:ind w:left="1701"/>
    </w:pPr>
  </w:style>
  <w:style w:type="paragraph" w:styleId="List5">
    <w:name w:val="List 5"/>
    <w:basedOn w:val="List4"/>
    <w:rsid w:val="00930653"/>
    <w:pPr>
      <w:tabs>
        <w:tab w:val="clear" w:pos="1361"/>
        <w:tab w:val="left" w:pos="1701"/>
      </w:tabs>
      <w:ind w:left="1701"/>
    </w:pPr>
  </w:style>
  <w:style w:type="character" w:customStyle="1" w:styleId="VARIABLE">
    <w:name w:val="VARIABLE"/>
    <w:rsid w:val="00930653"/>
    <w:rPr>
      <w:rFonts w:ascii="Times New Roman" w:hAnsi="Times New Roman"/>
      <w:i/>
      <w:iCs/>
    </w:rPr>
  </w:style>
  <w:style w:type="character" w:styleId="Hyperlink">
    <w:name w:val="Hyperlink"/>
    <w:uiPriority w:val="99"/>
    <w:rsid w:val="00930653"/>
    <w:rPr>
      <w:color w:val="auto"/>
      <w:u w:val="none"/>
    </w:rPr>
  </w:style>
  <w:style w:type="paragraph" w:styleId="ListNumber">
    <w:name w:val="List Number"/>
    <w:basedOn w:val="List"/>
    <w:qFormat/>
    <w:rsid w:val="00930653"/>
    <w:pPr>
      <w:numPr>
        <w:numId w:val="10"/>
      </w:numPr>
      <w:tabs>
        <w:tab w:val="clear" w:pos="360"/>
        <w:tab w:val="left" w:pos="340"/>
      </w:tabs>
      <w:ind w:left="340" w:hanging="340"/>
    </w:pPr>
  </w:style>
  <w:style w:type="paragraph" w:styleId="ListNumber2">
    <w:name w:val="List Number 2"/>
    <w:basedOn w:val="ListNumber"/>
    <w:rsid w:val="00930653"/>
    <w:pPr>
      <w:numPr>
        <w:numId w:val="11"/>
      </w:numPr>
      <w:tabs>
        <w:tab w:val="left" w:pos="340"/>
      </w:tabs>
    </w:pPr>
  </w:style>
  <w:style w:type="character" w:styleId="FollowedHyperlink">
    <w:name w:val="FollowedHyperlink"/>
    <w:basedOn w:val="Hyperlink"/>
    <w:uiPriority w:val="99"/>
    <w:rsid w:val="00930653"/>
    <w:rPr>
      <w:color w:val="auto"/>
      <w:u w:val="none"/>
    </w:rPr>
  </w:style>
  <w:style w:type="paragraph" w:customStyle="1" w:styleId="TABLE-centered">
    <w:name w:val="TABLE-centered"/>
    <w:basedOn w:val="TABLE-cell"/>
    <w:rsid w:val="00930653"/>
    <w:pPr>
      <w:jc w:val="center"/>
    </w:pPr>
  </w:style>
  <w:style w:type="paragraph" w:styleId="ListNumber4">
    <w:name w:val="List Number 4"/>
    <w:basedOn w:val="ListNumber3"/>
    <w:rsid w:val="00930653"/>
    <w:pPr>
      <w:numPr>
        <w:numId w:val="17"/>
      </w:numPr>
    </w:pPr>
  </w:style>
  <w:style w:type="paragraph" w:styleId="ListNumber5">
    <w:name w:val="List Number 5"/>
    <w:basedOn w:val="ListNumber4"/>
    <w:rsid w:val="00930653"/>
    <w:pPr>
      <w:numPr>
        <w:numId w:val="18"/>
      </w:numPr>
    </w:pPr>
  </w:style>
  <w:style w:type="paragraph" w:styleId="TableofFigures">
    <w:name w:val="table of figures"/>
    <w:basedOn w:val="TOC1"/>
    <w:uiPriority w:val="99"/>
    <w:rsid w:val="00930653"/>
    <w:pPr>
      <w:ind w:left="0" w:firstLine="0"/>
    </w:pPr>
  </w:style>
  <w:style w:type="paragraph" w:styleId="Title">
    <w:name w:val="Title"/>
    <w:basedOn w:val="MAIN-TITLE"/>
    <w:qFormat/>
    <w:rsid w:val="00930653"/>
    <w:rPr>
      <w:kern w:val="28"/>
    </w:rPr>
  </w:style>
  <w:style w:type="paragraph" w:styleId="BlockText">
    <w:name w:val="Block Text"/>
    <w:basedOn w:val="Normal"/>
    <w:uiPriority w:val="59"/>
    <w:semiHidden/>
    <w:rsid w:val="00930653"/>
    <w:pPr>
      <w:spacing w:after="120"/>
      <w:ind w:left="1440" w:right="1440"/>
    </w:pPr>
  </w:style>
  <w:style w:type="paragraph" w:customStyle="1" w:styleId="AMD-Heading1">
    <w:name w:val="AMD-Heading1"/>
    <w:basedOn w:val="PARAGRAPH"/>
    <w:next w:val="PARAGRAPH"/>
    <w:rsid w:val="00930653"/>
    <w:pPr>
      <w:keepNext/>
      <w:tabs>
        <w:tab w:val="left" w:pos="397"/>
      </w:tabs>
      <w:suppressAutoHyphens/>
      <w:spacing w:before="200"/>
      <w:ind w:left="397" w:hanging="397"/>
      <w:jc w:val="left"/>
      <w:outlineLvl w:val="0"/>
    </w:pPr>
    <w:rPr>
      <w:b/>
      <w:sz w:val="22"/>
    </w:rPr>
  </w:style>
  <w:style w:type="paragraph" w:customStyle="1" w:styleId="AMD-Heading2">
    <w:name w:val="AMD-Heading2..."/>
    <w:basedOn w:val="PARAGRAPH"/>
    <w:next w:val="PARAGRAPH"/>
    <w:rsid w:val="00930653"/>
    <w:pPr>
      <w:keepNext/>
      <w:tabs>
        <w:tab w:val="left" w:pos="624"/>
      </w:tabs>
      <w:suppressAutoHyphens/>
      <w:spacing w:after="100"/>
      <w:ind w:left="624" w:hanging="624"/>
      <w:outlineLvl w:val="1"/>
    </w:pPr>
    <w:rPr>
      <w:b/>
    </w:rPr>
  </w:style>
  <w:style w:type="paragraph" w:customStyle="1" w:styleId="ANNEX-heading2">
    <w:name w:val="ANNEX-heading2"/>
    <w:basedOn w:val="Heading2"/>
    <w:next w:val="PARAGRAPH"/>
    <w:qFormat/>
    <w:rsid w:val="00930653"/>
    <w:pPr>
      <w:numPr>
        <w:ilvl w:val="2"/>
        <w:numId w:val="15"/>
      </w:numPr>
      <w:outlineLvl w:val="2"/>
    </w:pPr>
  </w:style>
  <w:style w:type="paragraph" w:customStyle="1" w:styleId="ANNEX-heading3">
    <w:name w:val="ANNEX-heading3"/>
    <w:basedOn w:val="Heading3"/>
    <w:next w:val="PARAGRAPH"/>
    <w:rsid w:val="00930653"/>
    <w:pPr>
      <w:numPr>
        <w:ilvl w:val="3"/>
        <w:numId w:val="15"/>
      </w:numPr>
      <w:outlineLvl w:val="3"/>
    </w:pPr>
  </w:style>
  <w:style w:type="paragraph" w:customStyle="1" w:styleId="ANNEX-heading4">
    <w:name w:val="ANNEX-heading4"/>
    <w:basedOn w:val="Heading4"/>
    <w:next w:val="PARAGRAPH"/>
    <w:rsid w:val="00930653"/>
    <w:pPr>
      <w:numPr>
        <w:ilvl w:val="4"/>
        <w:numId w:val="15"/>
      </w:numPr>
      <w:outlineLvl w:val="4"/>
    </w:pPr>
  </w:style>
  <w:style w:type="paragraph" w:customStyle="1" w:styleId="ANNEX-heading5">
    <w:name w:val="ANNEX-heading5"/>
    <w:basedOn w:val="Heading5"/>
    <w:next w:val="PARAGRAPH"/>
    <w:rsid w:val="00930653"/>
    <w:pPr>
      <w:numPr>
        <w:ilvl w:val="5"/>
        <w:numId w:val="15"/>
      </w:numPr>
      <w:outlineLvl w:val="5"/>
    </w:pPr>
  </w:style>
  <w:style w:type="character" w:customStyle="1" w:styleId="SUPerscript">
    <w:name w:val="SUPerscript"/>
    <w:rsid w:val="00930653"/>
    <w:rPr>
      <w:kern w:val="0"/>
      <w:position w:val="6"/>
      <w:sz w:val="16"/>
      <w:szCs w:val="16"/>
    </w:rPr>
  </w:style>
  <w:style w:type="character" w:customStyle="1" w:styleId="SUBscript">
    <w:name w:val="SUBscript"/>
    <w:rsid w:val="00930653"/>
    <w:rPr>
      <w:kern w:val="0"/>
      <w:position w:val="-6"/>
      <w:sz w:val="16"/>
      <w:szCs w:val="16"/>
    </w:rPr>
  </w:style>
  <w:style w:type="paragraph" w:customStyle="1" w:styleId="ListDash">
    <w:name w:val="List Dash"/>
    <w:basedOn w:val="ListBullet"/>
    <w:qFormat/>
    <w:rsid w:val="00930653"/>
    <w:pPr>
      <w:numPr>
        <w:numId w:val="1"/>
      </w:numPr>
    </w:pPr>
  </w:style>
  <w:style w:type="paragraph" w:customStyle="1" w:styleId="TERM-number3">
    <w:name w:val="TERM-number 3"/>
    <w:basedOn w:val="Heading3"/>
    <w:next w:val="TERM"/>
    <w:rsid w:val="00930653"/>
    <w:pPr>
      <w:spacing w:after="0"/>
      <w:ind w:left="0" w:firstLine="0"/>
      <w:outlineLvl w:val="9"/>
    </w:pPr>
  </w:style>
  <w:style w:type="character" w:customStyle="1" w:styleId="SMALLCAPS">
    <w:name w:val="SMALL CAPS"/>
    <w:rsid w:val="00930653"/>
    <w:rPr>
      <w:caps w:val="0"/>
      <w:smallCaps/>
      <w:strike w:val="0"/>
      <w:dstrike w:val="0"/>
      <w:shadow w:val="0"/>
      <w:emboss w:val="0"/>
      <w:imprint w:val="0"/>
      <w:vanish w:val="0"/>
      <w:vertAlign w:val="baseline"/>
    </w:rPr>
  </w:style>
  <w:style w:type="paragraph" w:customStyle="1" w:styleId="NumberedPARAlevel3">
    <w:name w:val="Numbered PARA (level 3)"/>
    <w:basedOn w:val="Heading3"/>
    <w:next w:val="PARAGRAPH"/>
    <w:rsid w:val="00930653"/>
    <w:pPr>
      <w:spacing w:after="200"/>
      <w:ind w:left="0" w:firstLine="0"/>
      <w:jc w:val="both"/>
      <w:outlineLvl w:val="9"/>
    </w:pPr>
    <w:rPr>
      <w:b w:val="0"/>
    </w:rPr>
  </w:style>
  <w:style w:type="paragraph" w:customStyle="1" w:styleId="ListDash2">
    <w:name w:val="List Dash 2"/>
    <w:basedOn w:val="ListBullet2"/>
    <w:rsid w:val="00930653"/>
    <w:pPr>
      <w:numPr>
        <w:numId w:val="3"/>
      </w:numPr>
    </w:pPr>
  </w:style>
  <w:style w:type="paragraph" w:customStyle="1" w:styleId="NumberedPARAlevel2">
    <w:name w:val="Numbered PARA (level 2)"/>
    <w:basedOn w:val="Heading2"/>
    <w:next w:val="PARAGRAPH"/>
    <w:rsid w:val="00930653"/>
    <w:pPr>
      <w:spacing w:after="200"/>
      <w:ind w:left="0" w:firstLine="0"/>
      <w:jc w:val="both"/>
      <w:outlineLvl w:val="9"/>
    </w:pPr>
    <w:rPr>
      <w:b w:val="0"/>
    </w:rPr>
  </w:style>
  <w:style w:type="paragraph" w:customStyle="1" w:styleId="ListDash3">
    <w:name w:val="List Dash 3"/>
    <w:basedOn w:val="Normal"/>
    <w:rsid w:val="00930653"/>
    <w:pPr>
      <w:numPr>
        <w:numId w:val="5"/>
      </w:numPr>
      <w:tabs>
        <w:tab w:val="clear" w:pos="340"/>
        <w:tab w:val="left" w:pos="1021"/>
      </w:tabs>
      <w:snapToGrid w:val="0"/>
      <w:spacing w:after="100"/>
      <w:ind w:left="1020"/>
    </w:pPr>
  </w:style>
  <w:style w:type="paragraph" w:customStyle="1" w:styleId="ListDash4">
    <w:name w:val="List Dash 4"/>
    <w:basedOn w:val="Normal"/>
    <w:rsid w:val="00930653"/>
    <w:pPr>
      <w:numPr>
        <w:numId w:val="4"/>
      </w:numPr>
      <w:snapToGrid w:val="0"/>
      <w:spacing w:after="100"/>
    </w:pPr>
  </w:style>
  <w:style w:type="paragraph" w:customStyle="1" w:styleId="PARAEQUATION">
    <w:name w:val="PARAEQUATION"/>
    <w:basedOn w:val="Normal"/>
    <w:next w:val="PARAGRAPH"/>
    <w:qFormat/>
    <w:rsid w:val="00930653"/>
    <w:pPr>
      <w:tabs>
        <w:tab w:val="center" w:pos="4536"/>
        <w:tab w:val="right" w:pos="9072"/>
      </w:tabs>
      <w:snapToGrid w:val="0"/>
      <w:spacing w:before="200" w:after="200"/>
    </w:pPr>
  </w:style>
  <w:style w:type="paragraph" w:customStyle="1" w:styleId="TERM-deprecated">
    <w:name w:val="TERM-deprecated"/>
    <w:basedOn w:val="TERM"/>
    <w:next w:val="TERM-definition"/>
    <w:qFormat/>
    <w:rsid w:val="00930653"/>
    <w:rPr>
      <w:b w:val="0"/>
    </w:rPr>
  </w:style>
  <w:style w:type="paragraph" w:customStyle="1" w:styleId="TERM-admitted">
    <w:name w:val="TERM-admitted"/>
    <w:basedOn w:val="TERM"/>
    <w:next w:val="TERM-definition"/>
    <w:qFormat/>
    <w:rsid w:val="00930653"/>
    <w:rPr>
      <w:b w:val="0"/>
    </w:rPr>
  </w:style>
  <w:style w:type="paragraph" w:customStyle="1" w:styleId="TERM-note">
    <w:name w:val="TERM-note"/>
    <w:basedOn w:val="NOTE"/>
    <w:next w:val="TERM-number"/>
    <w:qFormat/>
    <w:rsid w:val="00930653"/>
  </w:style>
  <w:style w:type="paragraph" w:customStyle="1" w:styleId="EXAMPLE">
    <w:name w:val="EXAMPLE"/>
    <w:basedOn w:val="NOTE"/>
    <w:next w:val="PARAGRAPH"/>
    <w:qFormat/>
    <w:rsid w:val="00930653"/>
  </w:style>
  <w:style w:type="paragraph" w:customStyle="1" w:styleId="TERM-example">
    <w:name w:val="TERM-example"/>
    <w:basedOn w:val="EXAMPLE"/>
    <w:next w:val="TERM-number"/>
    <w:qFormat/>
    <w:rsid w:val="00930653"/>
  </w:style>
  <w:style w:type="paragraph" w:customStyle="1" w:styleId="TERM-source">
    <w:name w:val="TERM-source"/>
    <w:basedOn w:val="Normal"/>
    <w:next w:val="TERM-number"/>
    <w:qFormat/>
    <w:rsid w:val="00930653"/>
    <w:pPr>
      <w:snapToGrid w:val="0"/>
      <w:spacing w:before="100" w:after="200"/>
    </w:pPr>
  </w:style>
  <w:style w:type="character" w:styleId="Emphasis">
    <w:name w:val="Emphasis"/>
    <w:qFormat/>
    <w:rsid w:val="00930653"/>
    <w:rPr>
      <w:i/>
      <w:iCs/>
    </w:rPr>
  </w:style>
  <w:style w:type="character" w:styleId="Strong">
    <w:name w:val="Strong"/>
    <w:qFormat/>
    <w:rsid w:val="00930653"/>
    <w:rPr>
      <w:b/>
      <w:bCs/>
    </w:rPr>
  </w:style>
  <w:style w:type="paragraph" w:customStyle="1" w:styleId="TERM-number4">
    <w:name w:val="TERM-number 4"/>
    <w:basedOn w:val="Heading4"/>
    <w:next w:val="TERM"/>
    <w:qFormat/>
    <w:rsid w:val="00930653"/>
    <w:pPr>
      <w:spacing w:after="0"/>
      <w:outlineLvl w:val="9"/>
    </w:pPr>
  </w:style>
  <w:style w:type="character" w:customStyle="1" w:styleId="SMALLCAPSemphasis">
    <w:name w:val="SMALL CAPS emphasis"/>
    <w:qFormat/>
    <w:rsid w:val="00930653"/>
    <w:rPr>
      <w:i/>
      <w:caps w:val="0"/>
      <w:smallCaps/>
      <w:strike w:val="0"/>
      <w:dstrike w:val="0"/>
      <w:shadow w:val="0"/>
      <w:emboss w:val="0"/>
      <w:imprint w:val="0"/>
      <w:vanish w:val="0"/>
      <w:vertAlign w:val="baseline"/>
    </w:rPr>
  </w:style>
  <w:style w:type="character" w:customStyle="1" w:styleId="SMALLCAPSstrong">
    <w:name w:val="SMALL CAPS strong"/>
    <w:qFormat/>
    <w:rsid w:val="00930653"/>
    <w:rPr>
      <w:b/>
      <w:caps w:val="0"/>
      <w:smallCaps/>
      <w:strike w:val="0"/>
      <w:dstrike w:val="0"/>
      <w:shadow w:val="0"/>
      <w:emboss w:val="0"/>
      <w:imprint w:val="0"/>
      <w:vanish w:val="0"/>
      <w:vertAlign w:val="baseline"/>
    </w:rPr>
  </w:style>
  <w:style w:type="paragraph" w:customStyle="1" w:styleId="BIBLIOGRAPHY-numbered">
    <w:name w:val="BIBLIOGRAPHY-numbered"/>
    <w:basedOn w:val="PARAGRAPH"/>
    <w:qFormat/>
    <w:rsid w:val="00930653"/>
    <w:pPr>
      <w:numPr>
        <w:numId w:val="8"/>
      </w:numPr>
    </w:pPr>
  </w:style>
  <w:style w:type="paragraph" w:customStyle="1" w:styleId="ListNumberalt">
    <w:name w:val="List Number alt"/>
    <w:basedOn w:val="Normal"/>
    <w:qFormat/>
    <w:rsid w:val="00930653"/>
    <w:pPr>
      <w:numPr>
        <w:numId w:val="6"/>
      </w:numPr>
      <w:tabs>
        <w:tab w:val="left" w:pos="357"/>
      </w:tabs>
      <w:snapToGrid w:val="0"/>
      <w:spacing w:after="100"/>
    </w:pPr>
  </w:style>
  <w:style w:type="paragraph" w:customStyle="1" w:styleId="ListNumberalt2">
    <w:name w:val="List Number alt 2"/>
    <w:basedOn w:val="ListNumberalt"/>
    <w:qFormat/>
    <w:rsid w:val="00930653"/>
    <w:pPr>
      <w:numPr>
        <w:ilvl w:val="1"/>
      </w:numPr>
      <w:tabs>
        <w:tab w:val="clear" w:pos="357"/>
        <w:tab w:val="left" w:pos="680"/>
      </w:tabs>
      <w:ind w:left="675" w:hanging="318"/>
    </w:pPr>
  </w:style>
  <w:style w:type="paragraph" w:customStyle="1" w:styleId="ListNumberalt3">
    <w:name w:val="List Number alt 3"/>
    <w:basedOn w:val="ListNumberalt2"/>
    <w:qFormat/>
    <w:rsid w:val="00930653"/>
    <w:pPr>
      <w:numPr>
        <w:ilvl w:val="2"/>
      </w:numPr>
    </w:pPr>
  </w:style>
  <w:style w:type="character" w:customStyle="1" w:styleId="SUBscript-small">
    <w:name w:val="SUBscript-small"/>
    <w:qFormat/>
    <w:rsid w:val="00930653"/>
    <w:rPr>
      <w:kern w:val="0"/>
      <w:position w:val="-6"/>
      <w:sz w:val="12"/>
      <w:szCs w:val="16"/>
    </w:rPr>
  </w:style>
  <w:style w:type="character" w:customStyle="1" w:styleId="SUPerscript-small">
    <w:name w:val="SUPerscript-small"/>
    <w:qFormat/>
    <w:rsid w:val="00930653"/>
    <w:rPr>
      <w:kern w:val="0"/>
      <w:position w:val="6"/>
      <w:sz w:val="12"/>
      <w:szCs w:val="16"/>
    </w:rPr>
  </w:style>
  <w:style w:type="character" w:styleId="IntenseEmphasis">
    <w:name w:val="Intense Emphasis"/>
    <w:qFormat/>
    <w:rsid w:val="00930653"/>
    <w:rPr>
      <w:b/>
      <w:bCs/>
      <w:i/>
      <w:iCs/>
      <w:color w:val="auto"/>
    </w:rPr>
  </w:style>
  <w:style w:type="paragraph" w:customStyle="1" w:styleId="CODE">
    <w:name w:val="CODE"/>
    <w:basedOn w:val="Normal"/>
    <w:rsid w:val="00930653"/>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930653"/>
    <w:pPr>
      <w:keepNext/>
      <w:snapToGrid w:val="0"/>
      <w:spacing w:before="100" w:after="200"/>
      <w:jc w:val="center"/>
    </w:pPr>
  </w:style>
  <w:style w:type="paragraph" w:customStyle="1" w:styleId="IECINSTRUCTIONS">
    <w:name w:val="IEC_INSTRUCTIONS"/>
    <w:basedOn w:val="Normal"/>
    <w:uiPriority w:val="99"/>
    <w:qFormat/>
    <w:rsid w:val="00930653"/>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930653"/>
    <w:pPr>
      <w:numPr>
        <w:numId w:val="7"/>
      </w:numPr>
    </w:pPr>
  </w:style>
  <w:style w:type="numbering" w:customStyle="1" w:styleId="Headings">
    <w:name w:val="Headings"/>
    <w:rsid w:val="00930653"/>
    <w:pPr>
      <w:numPr>
        <w:numId w:val="9"/>
      </w:numPr>
    </w:pPr>
  </w:style>
  <w:style w:type="character" w:customStyle="1" w:styleId="PARAGRAPHChar">
    <w:name w:val="PARAGRAPH Char"/>
    <w:link w:val="PARAGRAPH"/>
    <w:rsid w:val="00930653"/>
    <w:rPr>
      <w:rFonts w:ascii="Arial" w:hAnsi="Arial" w:cs="Arial"/>
      <w:spacing w:val="8"/>
      <w:lang w:val="en-GB"/>
    </w:rPr>
  </w:style>
  <w:style w:type="character" w:customStyle="1" w:styleId="HeaderChar">
    <w:name w:val="Header Char"/>
    <w:link w:val="Header"/>
    <w:rsid w:val="00E859FF"/>
    <w:rPr>
      <w:rFonts w:ascii="Arial" w:hAnsi="Arial" w:cs="Arial"/>
      <w:spacing w:val="8"/>
      <w:lang w:val="en-GB"/>
    </w:rPr>
  </w:style>
  <w:style w:type="paragraph" w:styleId="BalloonText">
    <w:name w:val="Balloon Text"/>
    <w:basedOn w:val="Normal"/>
    <w:link w:val="BalloonTextChar"/>
    <w:uiPriority w:val="99"/>
    <w:semiHidden/>
    <w:unhideWhenUsed/>
    <w:rsid w:val="00602CDC"/>
    <w:rPr>
      <w:rFonts w:ascii="Tahoma" w:hAnsi="Tahoma" w:cs="Tahoma"/>
      <w:sz w:val="16"/>
      <w:szCs w:val="16"/>
    </w:rPr>
  </w:style>
  <w:style w:type="paragraph" w:styleId="Bibliography">
    <w:name w:val="Bibliography"/>
    <w:basedOn w:val="Normal"/>
    <w:next w:val="Normal"/>
    <w:uiPriority w:val="37"/>
    <w:semiHidden/>
    <w:unhideWhenUsed/>
    <w:rsid w:val="00930653"/>
  </w:style>
  <w:style w:type="character" w:customStyle="1" w:styleId="BalloonTextChar">
    <w:name w:val="Balloon Text Char"/>
    <w:basedOn w:val="DefaultParagraphFont"/>
    <w:link w:val="BalloonText"/>
    <w:uiPriority w:val="99"/>
    <w:semiHidden/>
    <w:rsid w:val="00602CDC"/>
    <w:rPr>
      <w:rFonts w:ascii="Tahoma" w:hAnsi="Tahoma" w:cs="Tahoma"/>
      <w:spacing w:val="8"/>
      <w:sz w:val="16"/>
      <w:szCs w:val="16"/>
      <w:lang w:val="en-GB"/>
    </w:rPr>
  </w:style>
  <w:style w:type="table" w:styleId="TableGrid">
    <w:name w:val="Table Grid"/>
    <w:basedOn w:val="TableNormal"/>
    <w:uiPriority w:val="59"/>
    <w:rsid w:val="00B67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930653"/>
    <w:rPr>
      <w:b/>
      <w:bCs/>
    </w:rPr>
  </w:style>
  <w:style w:type="paragraph" w:styleId="EnvelopeAddress">
    <w:name w:val="envelope address"/>
    <w:basedOn w:val="Normal"/>
    <w:uiPriority w:val="99"/>
    <w:semiHidden/>
    <w:unhideWhenUsed/>
    <w:rsid w:val="00930653"/>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semiHidden/>
    <w:unhideWhenUsed/>
    <w:rsid w:val="00930653"/>
    <w:rPr>
      <w:rFonts w:ascii="Cambria" w:eastAsia="MS Gothic" w:hAnsi="Cambria" w:cs="Times New Roman"/>
    </w:rPr>
  </w:style>
  <w:style w:type="paragraph" w:styleId="Index1">
    <w:name w:val="index 1"/>
    <w:basedOn w:val="Normal"/>
    <w:next w:val="Normal"/>
    <w:autoRedefine/>
    <w:uiPriority w:val="99"/>
    <w:semiHidden/>
    <w:unhideWhenUsed/>
    <w:rsid w:val="00930653"/>
    <w:pPr>
      <w:ind w:left="200" w:hanging="200"/>
    </w:pPr>
  </w:style>
  <w:style w:type="paragraph" w:styleId="Index2">
    <w:name w:val="index 2"/>
    <w:basedOn w:val="Normal"/>
    <w:next w:val="Normal"/>
    <w:autoRedefine/>
    <w:uiPriority w:val="99"/>
    <w:semiHidden/>
    <w:unhideWhenUsed/>
    <w:rsid w:val="00930653"/>
    <w:pPr>
      <w:ind w:left="400" w:hanging="200"/>
    </w:pPr>
  </w:style>
  <w:style w:type="paragraph" w:styleId="Index3">
    <w:name w:val="index 3"/>
    <w:basedOn w:val="Normal"/>
    <w:next w:val="Normal"/>
    <w:autoRedefine/>
    <w:uiPriority w:val="99"/>
    <w:semiHidden/>
    <w:unhideWhenUsed/>
    <w:rsid w:val="00930653"/>
    <w:pPr>
      <w:ind w:left="600" w:hanging="200"/>
    </w:pPr>
  </w:style>
  <w:style w:type="paragraph" w:styleId="Index4">
    <w:name w:val="index 4"/>
    <w:basedOn w:val="Normal"/>
    <w:next w:val="Normal"/>
    <w:autoRedefine/>
    <w:uiPriority w:val="99"/>
    <w:semiHidden/>
    <w:unhideWhenUsed/>
    <w:rsid w:val="00930653"/>
    <w:pPr>
      <w:ind w:left="800" w:hanging="200"/>
    </w:pPr>
  </w:style>
  <w:style w:type="paragraph" w:styleId="Index5">
    <w:name w:val="index 5"/>
    <w:basedOn w:val="Normal"/>
    <w:next w:val="Normal"/>
    <w:autoRedefine/>
    <w:uiPriority w:val="99"/>
    <w:semiHidden/>
    <w:unhideWhenUsed/>
    <w:rsid w:val="00930653"/>
    <w:pPr>
      <w:ind w:left="1000" w:hanging="200"/>
    </w:pPr>
  </w:style>
  <w:style w:type="paragraph" w:styleId="Index6">
    <w:name w:val="index 6"/>
    <w:basedOn w:val="Normal"/>
    <w:next w:val="Normal"/>
    <w:autoRedefine/>
    <w:uiPriority w:val="99"/>
    <w:semiHidden/>
    <w:unhideWhenUsed/>
    <w:rsid w:val="00930653"/>
    <w:pPr>
      <w:ind w:left="1200" w:hanging="200"/>
    </w:pPr>
  </w:style>
  <w:style w:type="paragraph" w:styleId="Index7">
    <w:name w:val="index 7"/>
    <w:basedOn w:val="Normal"/>
    <w:next w:val="Normal"/>
    <w:autoRedefine/>
    <w:uiPriority w:val="99"/>
    <w:semiHidden/>
    <w:unhideWhenUsed/>
    <w:rsid w:val="00930653"/>
    <w:pPr>
      <w:ind w:left="1400" w:hanging="200"/>
    </w:pPr>
  </w:style>
  <w:style w:type="paragraph" w:styleId="Index8">
    <w:name w:val="index 8"/>
    <w:basedOn w:val="Normal"/>
    <w:next w:val="Normal"/>
    <w:autoRedefine/>
    <w:uiPriority w:val="99"/>
    <w:semiHidden/>
    <w:unhideWhenUsed/>
    <w:rsid w:val="00930653"/>
    <w:pPr>
      <w:ind w:left="1600" w:hanging="200"/>
    </w:pPr>
  </w:style>
  <w:style w:type="paragraph" w:styleId="Index9">
    <w:name w:val="index 9"/>
    <w:basedOn w:val="Normal"/>
    <w:next w:val="Normal"/>
    <w:autoRedefine/>
    <w:uiPriority w:val="99"/>
    <w:semiHidden/>
    <w:unhideWhenUsed/>
    <w:rsid w:val="00930653"/>
    <w:pPr>
      <w:ind w:left="1800" w:hanging="200"/>
    </w:pPr>
  </w:style>
  <w:style w:type="paragraph" w:styleId="IndexHeading">
    <w:name w:val="index heading"/>
    <w:basedOn w:val="Normal"/>
    <w:next w:val="Index1"/>
    <w:uiPriority w:val="99"/>
    <w:semiHidden/>
    <w:unhideWhenUsed/>
    <w:rsid w:val="00930653"/>
    <w:rPr>
      <w:rFonts w:ascii="Cambria" w:eastAsia="MS Gothic" w:hAnsi="Cambria" w:cs="Times New Roman"/>
      <w:b/>
      <w:bCs/>
    </w:rPr>
  </w:style>
  <w:style w:type="paragraph" w:styleId="ListParagraph">
    <w:name w:val="List Paragraph"/>
    <w:basedOn w:val="Normal"/>
    <w:uiPriority w:val="34"/>
    <w:qFormat/>
    <w:rsid w:val="00930653"/>
    <w:pPr>
      <w:ind w:left="567"/>
    </w:pPr>
  </w:style>
  <w:style w:type="paragraph" w:styleId="NoSpacing">
    <w:name w:val="No Spacing"/>
    <w:uiPriority w:val="1"/>
    <w:qFormat/>
    <w:rsid w:val="00930653"/>
    <w:pPr>
      <w:jc w:val="both"/>
    </w:pPr>
    <w:rPr>
      <w:rFonts w:ascii="Arial" w:hAnsi="Arial" w:cs="Arial"/>
      <w:spacing w:val="8"/>
      <w:lang w:val="en-GB"/>
    </w:rPr>
  </w:style>
  <w:style w:type="paragraph" w:styleId="NormalWeb">
    <w:name w:val="Normal (Web)"/>
    <w:basedOn w:val="Normal"/>
    <w:uiPriority w:val="99"/>
    <w:unhideWhenUsed/>
    <w:rsid w:val="00930653"/>
    <w:rPr>
      <w:rFonts w:ascii="Times New Roman" w:hAnsi="Times New Roman" w:cs="Times New Roman"/>
      <w:sz w:val="24"/>
      <w:szCs w:val="24"/>
    </w:rPr>
  </w:style>
  <w:style w:type="paragraph" w:styleId="NormalIndent">
    <w:name w:val="Normal Indent"/>
    <w:basedOn w:val="Normal"/>
    <w:uiPriority w:val="99"/>
    <w:semiHidden/>
    <w:unhideWhenUsed/>
    <w:rsid w:val="00930653"/>
    <w:pPr>
      <w:ind w:left="567"/>
    </w:pPr>
  </w:style>
  <w:style w:type="paragraph" w:styleId="TableofAuthorities">
    <w:name w:val="table of authorities"/>
    <w:basedOn w:val="Normal"/>
    <w:next w:val="Normal"/>
    <w:uiPriority w:val="99"/>
    <w:semiHidden/>
    <w:unhideWhenUsed/>
    <w:rsid w:val="00930653"/>
    <w:pPr>
      <w:ind w:left="200" w:hanging="200"/>
    </w:pPr>
  </w:style>
  <w:style w:type="paragraph" w:styleId="TOAHeading">
    <w:name w:val="toa heading"/>
    <w:basedOn w:val="Normal"/>
    <w:next w:val="Normal"/>
    <w:uiPriority w:val="99"/>
    <w:semiHidden/>
    <w:unhideWhenUsed/>
    <w:rsid w:val="00930653"/>
    <w:pPr>
      <w:spacing w:before="120"/>
    </w:pPr>
    <w:rPr>
      <w:rFonts w:ascii="Cambria" w:eastAsia="MS Gothic" w:hAnsi="Cambria" w:cs="Times New Roman"/>
      <w:b/>
      <w:bCs/>
      <w:sz w:val="24"/>
      <w:szCs w:val="24"/>
    </w:rPr>
  </w:style>
  <w:style w:type="paragraph" w:styleId="TOCHeading">
    <w:name w:val="TOC Heading"/>
    <w:basedOn w:val="Heading1"/>
    <w:next w:val="Normal"/>
    <w:uiPriority w:val="39"/>
    <w:qFormat/>
    <w:rsid w:val="00930653"/>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ommentText">
    <w:name w:val="annotation text"/>
    <w:basedOn w:val="Normal"/>
    <w:link w:val="CommentTextChar"/>
    <w:uiPriority w:val="99"/>
    <w:unhideWhenUsed/>
    <w:rsid w:val="008E71DE"/>
  </w:style>
  <w:style w:type="character" w:customStyle="1" w:styleId="CommentTextChar">
    <w:name w:val="Comment Text Char"/>
    <w:basedOn w:val="DefaultParagraphFont"/>
    <w:link w:val="CommentText"/>
    <w:uiPriority w:val="99"/>
    <w:rsid w:val="008E71DE"/>
    <w:rPr>
      <w:rFonts w:ascii="Arial" w:hAnsi="Arial" w:cs="Arial"/>
      <w:spacing w:val="8"/>
      <w:lang w:val="en-GB"/>
    </w:rPr>
  </w:style>
  <w:style w:type="paragraph" w:styleId="CommentSubject">
    <w:name w:val="annotation subject"/>
    <w:basedOn w:val="CommentText"/>
    <w:next w:val="CommentText"/>
    <w:link w:val="CommentSubjectChar"/>
    <w:uiPriority w:val="99"/>
    <w:semiHidden/>
    <w:unhideWhenUsed/>
    <w:rsid w:val="008E71DE"/>
    <w:rPr>
      <w:b/>
      <w:bCs/>
    </w:rPr>
  </w:style>
  <w:style w:type="character" w:customStyle="1" w:styleId="CommentSubjectChar">
    <w:name w:val="Comment Subject Char"/>
    <w:basedOn w:val="CommentTextChar"/>
    <w:link w:val="CommentSubject"/>
    <w:uiPriority w:val="99"/>
    <w:semiHidden/>
    <w:rsid w:val="008E71DE"/>
    <w:rPr>
      <w:rFonts w:ascii="Arial" w:hAnsi="Arial" w:cs="Arial"/>
      <w:b/>
      <w:bCs/>
      <w:spacing w:val="8"/>
      <w:lang w:val="en-GB"/>
    </w:rPr>
  </w:style>
  <w:style w:type="paragraph" w:customStyle="1" w:styleId="title12-blue">
    <w:name w:val="title12-blue"/>
    <w:basedOn w:val="Normal"/>
    <w:rsid w:val="00F95755"/>
    <w:pPr>
      <w:spacing w:before="100" w:beforeAutospacing="1" w:after="100" w:afterAutospacing="1"/>
      <w:jc w:val="left"/>
    </w:pPr>
    <w:rPr>
      <w:rFonts w:ascii="Times New Roman" w:hAnsi="Times New Roman" w:cs="Times New Roman"/>
      <w:spacing w:val="0"/>
      <w:sz w:val="24"/>
      <w:szCs w:val="24"/>
      <w:lang w:val="en-US" w:eastAsia="en-US"/>
    </w:rPr>
  </w:style>
  <w:style w:type="character" w:customStyle="1" w:styleId="FooterChar">
    <w:name w:val="Footer Char"/>
    <w:link w:val="Footer"/>
    <w:uiPriority w:val="29"/>
    <w:locked/>
    <w:rsid w:val="00170EBC"/>
    <w:rPr>
      <w:rFonts w:ascii="Arial" w:hAnsi="Arial" w:cs="Arial"/>
      <w:spacing w:val="8"/>
      <w:lang w:val="en-GB"/>
    </w:rPr>
  </w:style>
  <w:style w:type="paragraph" w:customStyle="1" w:styleId="Title12-Blue0">
    <w:name w:val="Title12-Blue"/>
    <w:basedOn w:val="Normal"/>
    <w:rsid w:val="00170EBC"/>
    <w:pPr>
      <w:spacing w:line="300" w:lineRule="exact"/>
      <w:jc w:val="left"/>
    </w:pPr>
    <w:rPr>
      <w:rFonts w:eastAsia="SimSun" w:cs="Arial Bold"/>
      <w:b/>
      <w:bCs/>
      <w:noProof/>
      <w:color w:val="005AA1"/>
      <w:spacing w:val="0"/>
      <w:sz w:val="24"/>
      <w:szCs w:val="24"/>
      <w:lang w:val="fr-CH"/>
    </w:rPr>
  </w:style>
  <w:style w:type="paragraph" w:customStyle="1" w:styleId="pbcopy">
    <w:name w:val="pbcopy"/>
    <w:basedOn w:val="Footer"/>
    <w:rsid w:val="00170EBC"/>
    <w:pPr>
      <w:tabs>
        <w:tab w:val="clear" w:pos="4536"/>
        <w:tab w:val="clear" w:pos="9072"/>
        <w:tab w:val="left" w:pos="426"/>
        <w:tab w:val="left" w:pos="510"/>
        <w:tab w:val="left" w:pos="851"/>
        <w:tab w:val="left" w:pos="1276"/>
        <w:tab w:val="left" w:pos="4253"/>
      </w:tabs>
      <w:snapToGrid/>
      <w:spacing w:after="60" w:line="190" w:lineRule="exact"/>
    </w:pPr>
    <w:rPr>
      <w:rFonts w:cs="Times New Roman"/>
      <w:spacing w:val="0"/>
      <w:sz w:val="16"/>
      <w:lang w:eastAsia="en-US"/>
    </w:rPr>
  </w:style>
  <w:style w:type="paragraph" w:customStyle="1" w:styleId="BlueBox30Left">
    <w:name w:val="BlueBox 30 Left"/>
    <w:basedOn w:val="Normal"/>
    <w:rsid w:val="00170EBC"/>
    <w:pPr>
      <w:jc w:val="left"/>
    </w:pPr>
    <w:rPr>
      <w:rFonts w:eastAsia="SimSun" w:cs="Arial Bold"/>
      <w:b/>
      <w:bCs/>
      <w:color w:val="005AA1"/>
      <w:spacing w:val="0"/>
      <w:sz w:val="60"/>
      <w:szCs w:val="60"/>
      <w:lang w:val="en-US"/>
    </w:rPr>
  </w:style>
  <w:style w:type="paragraph" w:customStyle="1" w:styleId="IEC-Box-9-left">
    <w:name w:val="IEC-Box-9-left"/>
    <w:basedOn w:val="BlueBox30Left"/>
    <w:rsid w:val="00170EBC"/>
    <w:pPr>
      <w:spacing w:after="200" w:line="260" w:lineRule="exact"/>
    </w:pPr>
    <w:rPr>
      <w:b w:val="0"/>
      <w:bCs w:val="0"/>
      <w:sz w:val="18"/>
      <w:szCs w:val="18"/>
    </w:rPr>
  </w:style>
  <w:style w:type="paragraph" w:customStyle="1" w:styleId="2ndpage">
    <w:name w:val="2ndpage"/>
    <w:basedOn w:val="Normal"/>
    <w:rsid w:val="00170EBC"/>
    <w:pPr>
      <w:ind w:right="-1"/>
    </w:pPr>
    <w:rPr>
      <w:spacing w:val="4"/>
      <w:sz w:val="16"/>
      <w:szCs w:val="16"/>
      <w:lang w:val="en-US" w:eastAsia="en-US"/>
    </w:rPr>
  </w:style>
  <w:style w:type="paragraph" w:customStyle="1" w:styleId="2ndpage-bullet">
    <w:name w:val="2ndpage-bullet"/>
    <w:basedOn w:val="2ndpage"/>
    <w:rsid w:val="00170EBC"/>
    <w:pPr>
      <w:numPr>
        <w:numId w:val="13"/>
      </w:numPr>
      <w:tabs>
        <w:tab w:val="clear" w:pos="720"/>
        <w:tab w:val="num" w:pos="170"/>
      </w:tabs>
      <w:ind w:left="284" w:right="0" w:hanging="284"/>
    </w:pPr>
    <w:rPr>
      <w:lang w:val="fr-FR"/>
    </w:rPr>
  </w:style>
  <w:style w:type="character" w:styleId="UnresolvedMention">
    <w:name w:val="Unresolved Mention"/>
    <w:basedOn w:val="DefaultParagraphFont"/>
    <w:uiPriority w:val="99"/>
    <w:semiHidden/>
    <w:unhideWhenUsed/>
    <w:rsid w:val="0002536B"/>
    <w:rPr>
      <w:color w:val="605E5C"/>
      <w:shd w:val="clear" w:color="auto" w:fill="E1DFDD"/>
    </w:rPr>
  </w:style>
  <w:style w:type="paragraph" w:styleId="PlainText">
    <w:name w:val="Plain Text"/>
    <w:basedOn w:val="Normal"/>
    <w:link w:val="PlainTextChar"/>
    <w:semiHidden/>
    <w:unhideWhenUsed/>
    <w:rsid w:val="0056367B"/>
    <w:pPr>
      <w:jc w:val="left"/>
    </w:pPr>
    <w:rPr>
      <w:rFonts w:ascii="Courier New" w:hAnsi="Courier New" w:cs="Courier New"/>
      <w:spacing w:val="0"/>
      <w:lang w:val="en-AU" w:eastAsia="en-US"/>
    </w:rPr>
  </w:style>
  <w:style w:type="character" w:customStyle="1" w:styleId="PlainTextChar">
    <w:name w:val="Plain Text Char"/>
    <w:basedOn w:val="DefaultParagraphFont"/>
    <w:link w:val="PlainText"/>
    <w:semiHidden/>
    <w:rsid w:val="0056367B"/>
    <w:rPr>
      <w:rFonts w:ascii="Courier New" w:hAnsi="Courier New" w:cs="Courier New"/>
      <w:lang w:eastAsia="en-US"/>
    </w:rPr>
  </w:style>
  <w:style w:type="paragraph" w:customStyle="1" w:styleId="AcRepheading1">
    <w:name w:val="AcRep heading 1"/>
    <w:basedOn w:val="Normal"/>
    <w:autoRedefine/>
    <w:qFormat/>
    <w:rsid w:val="00930653"/>
    <w:pPr>
      <w:spacing w:after="200"/>
    </w:pPr>
    <w:rPr>
      <w:b/>
      <w:color w:val="0058A2"/>
      <w:sz w:val="32"/>
    </w:rPr>
  </w:style>
  <w:style w:type="paragraph" w:customStyle="1" w:styleId="Stdreferenceright">
    <w:name w:val="Std reference right"/>
    <w:basedOn w:val="Normal"/>
    <w:rsid w:val="00F9557F"/>
    <w:pPr>
      <w:jc w:val="right"/>
    </w:pPr>
    <w:rPr>
      <w:rFonts w:eastAsia="SimSun" w:cs="Arial Bold"/>
      <w:b/>
      <w:bCs/>
      <w:color w:val="9C9D9F"/>
      <w:sz w:val="50"/>
      <w:szCs w:val="50"/>
    </w:rPr>
  </w:style>
  <w:style w:type="paragraph" w:customStyle="1" w:styleId="Editionright">
    <w:name w:val="Edition right"/>
    <w:basedOn w:val="Stdreferenceright"/>
    <w:rsid w:val="00F9557F"/>
    <w:rPr>
      <w:rFonts w:eastAsia="Times New Roman"/>
      <w:b w:val="0"/>
      <w:bCs w:val="0"/>
      <w:color w:val="auto"/>
      <w:sz w:val="21"/>
      <w:szCs w:val="21"/>
      <w:lang w:val="en-US"/>
    </w:rPr>
  </w:style>
  <w:style w:type="paragraph" w:customStyle="1" w:styleId="GreyBox30Left">
    <w:name w:val="GreyBox 30 Left"/>
    <w:basedOn w:val="Stdreferenceright"/>
    <w:rsid w:val="00F9557F"/>
    <w:pPr>
      <w:jc w:val="left"/>
    </w:pPr>
    <w:rPr>
      <w:rFonts w:eastAsia="Times New Roman"/>
      <w:sz w:val="60"/>
      <w:szCs w:val="60"/>
      <w:lang w:val="en-US"/>
    </w:rPr>
  </w:style>
  <w:style w:type="paragraph" w:customStyle="1" w:styleId="Title12-Black">
    <w:name w:val="Title12-Black"/>
    <w:basedOn w:val="Title12-Blue0"/>
    <w:rsid w:val="00F9557F"/>
    <w:pPr>
      <w:jc w:val="both"/>
    </w:pPr>
    <w:rPr>
      <w:rFonts w:eastAsia="Times New Roman"/>
      <w:noProof w:val="0"/>
      <w:color w:val="auto"/>
      <w:spacing w:val="8"/>
      <w:lang w:val="fr-FR"/>
    </w:rPr>
  </w:style>
  <w:style w:type="paragraph" w:customStyle="1" w:styleId="Ref-7">
    <w:name w:val="Ref-7"/>
    <w:basedOn w:val="Normal"/>
    <w:rsid w:val="00F9557F"/>
    <w:rPr>
      <w:noProof/>
      <w:sz w:val="14"/>
      <w:szCs w:val="14"/>
      <w:lang w:val="en-US"/>
    </w:rPr>
  </w:style>
  <w:style w:type="paragraph" w:styleId="Revision">
    <w:name w:val="Revision"/>
    <w:hidden/>
    <w:uiPriority w:val="99"/>
    <w:semiHidden/>
    <w:rsid w:val="001A5EAA"/>
    <w:rPr>
      <w:rFonts w:ascii="Arial" w:hAnsi="Arial" w:cs="Arial"/>
      <w:spacing w:val="8"/>
      <w:lang w:val="en-GB"/>
    </w:rPr>
  </w:style>
  <w:style w:type="character" w:customStyle="1" w:styleId="Heading2Char">
    <w:name w:val="Heading 2 Char"/>
    <w:basedOn w:val="DefaultParagraphFont"/>
    <w:link w:val="Heading2"/>
    <w:rsid w:val="001219A0"/>
    <w:rPr>
      <w:rFonts w:ascii="Arial" w:hAnsi="Arial" w:cs="Arial"/>
      <w:b/>
      <w:bCs/>
      <w:spacing w:val="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2242">
      <w:bodyDiv w:val="1"/>
      <w:marLeft w:val="0"/>
      <w:marRight w:val="0"/>
      <w:marTop w:val="0"/>
      <w:marBottom w:val="0"/>
      <w:divBdr>
        <w:top w:val="none" w:sz="0" w:space="0" w:color="auto"/>
        <w:left w:val="none" w:sz="0" w:space="0" w:color="auto"/>
        <w:bottom w:val="none" w:sz="0" w:space="0" w:color="auto"/>
        <w:right w:val="none" w:sz="0" w:space="0" w:color="auto"/>
      </w:divBdr>
    </w:div>
    <w:div w:id="122041535">
      <w:bodyDiv w:val="1"/>
      <w:marLeft w:val="0"/>
      <w:marRight w:val="0"/>
      <w:marTop w:val="0"/>
      <w:marBottom w:val="0"/>
      <w:divBdr>
        <w:top w:val="none" w:sz="0" w:space="0" w:color="auto"/>
        <w:left w:val="none" w:sz="0" w:space="0" w:color="auto"/>
        <w:bottom w:val="none" w:sz="0" w:space="0" w:color="auto"/>
        <w:right w:val="none" w:sz="0" w:space="0" w:color="auto"/>
      </w:divBdr>
    </w:div>
    <w:div w:id="312368231">
      <w:bodyDiv w:val="1"/>
      <w:marLeft w:val="0"/>
      <w:marRight w:val="0"/>
      <w:marTop w:val="0"/>
      <w:marBottom w:val="0"/>
      <w:divBdr>
        <w:top w:val="none" w:sz="0" w:space="0" w:color="auto"/>
        <w:left w:val="none" w:sz="0" w:space="0" w:color="auto"/>
        <w:bottom w:val="none" w:sz="0" w:space="0" w:color="auto"/>
        <w:right w:val="none" w:sz="0" w:space="0" w:color="auto"/>
      </w:divBdr>
    </w:div>
    <w:div w:id="639043032">
      <w:bodyDiv w:val="1"/>
      <w:marLeft w:val="0"/>
      <w:marRight w:val="0"/>
      <w:marTop w:val="0"/>
      <w:marBottom w:val="0"/>
      <w:divBdr>
        <w:top w:val="none" w:sz="0" w:space="0" w:color="auto"/>
        <w:left w:val="none" w:sz="0" w:space="0" w:color="auto"/>
        <w:bottom w:val="none" w:sz="0" w:space="0" w:color="auto"/>
        <w:right w:val="none" w:sz="0" w:space="0" w:color="auto"/>
      </w:divBdr>
    </w:div>
    <w:div w:id="1226381068">
      <w:bodyDiv w:val="1"/>
      <w:marLeft w:val="0"/>
      <w:marRight w:val="0"/>
      <w:marTop w:val="0"/>
      <w:marBottom w:val="0"/>
      <w:divBdr>
        <w:top w:val="none" w:sz="0" w:space="0" w:color="auto"/>
        <w:left w:val="none" w:sz="0" w:space="0" w:color="auto"/>
        <w:bottom w:val="none" w:sz="0" w:space="0" w:color="auto"/>
        <w:right w:val="none" w:sz="0" w:space="0" w:color="auto"/>
      </w:divBdr>
    </w:div>
    <w:div w:id="207921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store.iec.ch/csc" TargetMode="External"/><Relationship Id="rId21" Type="http://schemas.openxmlformats.org/officeDocument/2006/relationships/header" Target="header4.xml"/><Relationship Id="rId42" Type="http://schemas.openxmlformats.org/officeDocument/2006/relationships/hyperlink" Target="https://www.iecex.com/publications/standards/" TargetMode="External"/><Relationship Id="rId47" Type="http://schemas.openxmlformats.org/officeDocument/2006/relationships/image" Target="media/image7.jpeg"/><Relationship Id="rId63" Type="http://schemas.openxmlformats.org/officeDocument/2006/relationships/image" Target="media/image18.png"/><Relationship Id="rId6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electropedia.org" TargetMode="External"/><Relationship Id="rId11" Type="http://schemas.openxmlformats.org/officeDocument/2006/relationships/header" Target="header1.xml"/><Relationship Id="rId24" Type="http://schemas.openxmlformats.org/officeDocument/2006/relationships/hyperlink" Target="https://webstore.iec.ch/advsearchform" TargetMode="Externa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hyperlink" Target="mailto:info@iecex.com" TargetMode="External"/><Relationship Id="rId45"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1.png"/><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yperlink" Target="mailto:info@iec.ch"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mailto:sales@iec.ch" TargetMode="Externa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yperlink" Target="https://www.iecex.com/" TargetMode="External"/><Relationship Id="rId48" Type="http://schemas.openxmlformats.org/officeDocument/2006/relationships/image" Target="media/image8.png"/><Relationship Id="rId56" Type="http://schemas.openxmlformats.org/officeDocument/2006/relationships/image" Target="media/image13.png"/><Relationship Id="rId64" Type="http://schemas.openxmlformats.org/officeDocument/2006/relationships/image" Target="media/image19.png"/><Relationship Id="rId69"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yperlink" Target="https://www.iecex.com/"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s://webstore.iec.ch/justpublished" TargetMode="Externa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yperlink" Target="https://www.iecex.com/information/countries/" TargetMode="External"/><Relationship Id="rId59" Type="http://schemas.openxmlformats.org/officeDocument/2006/relationships/hyperlink" Target="http://www.iec.ch/online_news/justpub" TargetMode="External"/><Relationship Id="rId67" Type="http://schemas.openxmlformats.org/officeDocument/2006/relationships/image" Target="media/image22.png"/><Relationship Id="rId20" Type="http://schemas.openxmlformats.org/officeDocument/2006/relationships/hyperlink" Target="https://www.iec.ch/" TargetMode="External"/><Relationship Id="rId41" Type="http://schemas.openxmlformats.org/officeDocument/2006/relationships/hyperlink" Target="http://www.iecex.com" TargetMode="External"/><Relationship Id="rId54" Type="http://schemas.openxmlformats.org/officeDocument/2006/relationships/image" Target="media/image11.jpeg"/><Relationship Id="rId62" Type="http://schemas.openxmlformats.org/officeDocument/2006/relationships/image" Target="media/image17.png"/><Relationship Id="rId70"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oc.iec.ch/" TargetMode="External"/><Relationship Id="rId36" Type="http://schemas.openxmlformats.org/officeDocument/2006/relationships/image" Target="media/image4.jpeg"/><Relationship Id="rId49" Type="http://schemas.openxmlformats.org/officeDocument/2006/relationships/image" Target="media/image9.jpeg"/><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image" Target="media/image5.jpeg"/><Relationship Id="rId52" Type="http://schemas.openxmlformats.org/officeDocument/2006/relationships/hyperlink" Target="mailto:info@iecex.com" TargetMode="External"/><Relationship Id="rId60" Type="http://schemas.openxmlformats.org/officeDocument/2006/relationships/hyperlink" Target="https://www.iecex.com/members/iecex-on-line-bulletin/" TargetMode="External"/><Relationship Id="rId65" Type="http://schemas.openxmlformats.org/officeDocument/2006/relationships/image" Target="media/image20.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hyperlink" Target="https://www.iecex.com/members/iecex-on-line-bulletin/" TargetMode="External"/><Relationship Id="rId55"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eader" Target="header1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EC\CO%20-%20Models\IECtemplates\Standard\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D7657B5A5D3444AD7CEC680366A6E4" ma:contentTypeVersion="11" ma:contentTypeDescription="Create a new document." ma:contentTypeScope="" ma:versionID="cea2aaa0e56cc3d8a39b120c5022bdb3">
  <xsd:schema xmlns:xsd="http://www.w3.org/2001/XMLSchema" xmlns:xs="http://www.w3.org/2001/XMLSchema" xmlns:p="http://schemas.microsoft.com/office/2006/metadata/properties" xmlns:ns2="5bdfbd78-3a46-43f2-9a7c-c26699e30ef4" xmlns:ns3="ac85e0a4-59c4-45c4-b0de-ca25b7cd183d" targetNamespace="http://schemas.microsoft.com/office/2006/metadata/properties" ma:root="true" ma:fieldsID="900a60c30896ef07f6aba768d403b045" ns2:_="" ns3:_="">
    <xsd:import namespace="5bdfbd78-3a46-43f2-9a7c-c26699e30ef4"/>
    <xsd:import namespace="ac85e0a4-59c4-45c4-b0de-ca25b7cd18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fbd78-3a46-43f2-9a7c-c26699e30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85e0a4-59c4-45c4-b0de-ca25b7cd18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EDED22-B0FE-49D0-BCBE-33282441B6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F974C5-3196-49D6-BFBE-F2997C867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fbd78-3a46-43f2-9a7c-c26699e30ef4"/>
    <ds:schemaRef ds:uri="ac85e0a4-59c4-45c4-b0de-ca25b7cd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E6B053-0048-4D46-8D7E-B2260ABBDD4D}">
  <ds:schemaRefs>
    <ds:schemaRef ds:uri="http://schemas.openxmlformats.org/officeDocument/2006/bibliography"/>
  </ds:schemaRefs>
</ds:datastoreItem>
</file>

<file path=customXml/itemProps4.xml><?xml version="1.0" encoding="utf-8"?>
<ds:datastoreItem xmlns:ds="http://schemas.openxmlformats.org/officeDocument/2006/customXml" ds:itemID="{7857018A-635C-4918-95AE-0C76D6B064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iecstd</Template>
  <TotalTime>2510</TotalTime>
  <Pages>18</Pages>
  <Words>3542</Words>
  <Characters>21328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IEC template iecstd.dot</vt:lpstr>
    </vt:vector>
  </TitlesOfParts>
  <Company>IEC CO, Geneva</Company>
  <LinksUpToDate>false</LinksUpToDate>
  <CharactersWithSpaces>24821</CharactersWithSpaces>
  <SharedDoc>false</SharedDoc>
  <HLinks>
    <vt:vector size="156" baseType="variant">
      <vt:variant>
        <vt:i4>458769</vt:i4>
      </vt:variant>
      <vt:variant>
        <vt:i4>141</vt:i4>
      </vt:variant>
      <vt:variant>
        <vt:i4>0</vt:i4>
      </vt:variant>
      <vt:variant>
        <vt:i4>5</vt:i4>
      </vt:variant>
      <vt:variant>
        <vt:lpwstr>http://www.iec.ch/standardsdev/resources/draftingpublications/writing_editing/IEC_rules/equations.htm</vt:lpwstr>
      </vt:variant>
      <vt:variant>
        <vt:lpwstr/>
      </vt:variant>
      <vt:variant>
        <vt:i4>6160451</vt:i4>
      </vt:variant>
      <vt:variant>
        <vt:i4>132</vt:i4>
      </vt:variant>
      <vt:variant>
        <vt:i4>0</vt:i4>
      </vt:variant>
      <vt:variant>
        <vt:i4>5</vt:i4>
      </vt:variant>
      <vt:variant>
        <vt:lpwstr>http://www.iec.ch/standardsdev/resources/draftingpublications/pdf/isoiecdir-2%7Bed6.0%7Den.pdf</vt:lpwstr>
      </vt:variant>
      <vt:variant>
        <vt:lpwstr>page=16</vt:lpwstr>
      </vt:variant>
      <vt:variant>
        <vt:i4>3801138</vt:i4>
      </vt:variant>
      <vt:variant>
        <vt:i4>129</vt:i4>
      </vt:variant>
      <vt:variant>
        <vt:i4>0</vt:i4>
      </vt:variant>
      <vt:variant>
        <vt:i4>5</vt:i4>
      </vt:variant>
      <vt:variant>
        <vt:lpwstr>http://www.iso.org/obp</vt:lpwstr>
      </vt:variant>
      <vt:variant>
        <vt:lpwstr/>
      </vt:variant>
      <vt:variant>
        <vt:i4>6881364</vt:i4>
      </vt:variant>
      <vt:variant>
        <vt:i4>126</vt:i4>
      </vt:variant>
      <vt:variant>
        <vt:i4>0</vt:i4>
      </vt:variant>
      <vt:variant>
        <vt:i4>5</vt:i4>
      </vt:variant>
      <vt:variant>
        <vt:lpwstr>http://www.iec.ch/standardsdev/resources/draftingpublications/layout_formatting/IEC_template/iec_template.htm</vt:lpwstr>
      </vt:variant>
      <vt:variant>
        <vt:lpwstr/>
      </vt:variant>
      <vt:variant>
        <vt:i4>6160451</vt:i4>
      </vt:variant>
      <vt:variant>
        <vt:i4>123</vt:i4>
      </vt:variant>
      <vt:variant>
        <vt:i4>0</vt:i4>
      </vt:variant>
      <vt:variant>
        <vt:i4>5</vt:i4>
      </vt:variant>
      <vt:variant>
        <vt:lpwstr>http://www.iec.ch/standardsdev/resources/draftingpublications/pdf/isoiecdir-2%7Bed6.0%7Den.pdf</vt:lpwstr>
      </vt:variant>
      <vt:variant>
        <vt:lpwstr>page=19</vt:lpwstr>
      </vt:variant>
      <vt:variant>
        <vt:i4>6160451</vt:i4>
      </vt:variant>
      <vt:variant>
        <vt:i4>120</vt:i4>
      </vt:variant>
      <vt:variant>
        <vt:i4>0</vt:i4>
      </vt:variant>
      <vt:variant>
        <vt:i4>5</vt:i4>
      </vt:variant>
      <vt:variant>
        <vt:lpwstr>http://www.iec.ch/standardsdev/resources/draftingpublications/pdf/isoiecdir-2%7Bed6.0%7Den.pdf</vt:lpwstr>
      </vt:variant>
      <vt:variant>
        <vt:lpwstr>page=19</vt:lpwstr>
      </vt:variant>
      <vt:variant>
        <vt:i4>6160451</vt:i4>
      </vt:variant>
      <vt:variant>
        <vt:i4>117</vt:i4>
      </vt:variant>
      <vt:variant>
        <vt:i4>0</vt:i4>
      </vt:variant>
      <vt:variant>
        <vt:i4>5</vt:i4>
      </vt:variant>
      <vt:variant>
        <vt:lpwstr>http://www.iec.ch/standardsdev/resources/draftingpublications/pdf/isoiecdir-2%7Bed6.0%7Den.pdf</vt:lpwstr>
      </vt:variant>
      <vt:variant>
        <vt:lpwstr>page=19</vt:lpwstr>
      </vt:variant>
      <vt:variant>
        <vt:i4>1441840</vt:i4>
      </vt:variant>
      <vt:variant>
        <vt:i4>110</vt:i4>
      </vt:variant>
      <vt:variant>
        <vt:i4>0</vt:i4>
      </vt:variant>
      <vt:variant>
        <vt:i4>5</vt:i4>
      </vt:variant>
      <vt:variant>
        <vt:lpwstr/>
      </vt:variant>
      <vt:variant>
        <vt:lpwstr>_Toc360027106</vt:lpwstr>
      </vt:variant>
      <vt:variant>
        <vt:i4>1441840</vt:i4>
      </vt:variant>
      <vt:variant>
        <vt:i4>104</vt:i4>
      </vt:variant>
      <vt:variant>
        <vt:i4>0</vt:i4>
      </vt:variant>
      <vt:variant>
        <vt:i4>5</vt:i4>
      </vt:variant>
      <vt:variant>
        <vt:lpwstr/>
      </vt:variant>
      <vt:variant>
        <vt:lpwstr>_Toc360027105</vt:lpwstr>
      </vt:variant>
      <vt:variant>
        <vt:i4>1441840</vt:i4>
      </vt:variant>
      <vt:variant>
        <vt:i4>98</vt:i4>
      </vt:variant>
      <vt:variant>
        <vt:i4>0</vt:i4>
      </vt:variant>
      <vt:variant>
        <vt:i4>5</vt:i4>
      </vt:variant>
      <vt:variant>
        <vt:lpwstr/>
      </vt:variant>
      <vt:variant>
        <vt:lpwstr>_Toc360027104</vt:lpwstr>
      </vt:variant>
      <vt:variant>
        <vt:i4>1441840</vt:i4>
      </vt:variant>
      <vt:variant>
        <vt:i4>89</vt:i4>
      </vt:variant>
      <vt:variant>
        <vt:i4>0</vt:i4>
      </vt:variant>
      <vt:variant>
        <vt:i4>5</vt:i4>
      </vt:variant>
      <vt:variant>
        <vt:lpwstr/>
      </vt:variant>
      <vt:variant>
        <vt:lpwstr>_Toc360027103</vt:lpwstr>
      </vt:variant>
      <vt:variant>
        <vt:i4>1441840</vt:i4>
      </vt:variant>
      <vt:variant>
        <vt:i4>83</vt:i4>
      </vt:variant>
      <vt:variant>
        <vt:i4>0</vt:i4>
      </vt:variant>
      <vt:variant>
        <vt:i4>5</vt:i4>
      </vt:variant>
      <vt:variant>
        <vt:lpwstr/>
      </vt:variant>
      <vt:variant>
        <vt:lpwstr>_Toc360027102</vt:lpwstr>
      </vt:variant>
      <vt:variant>
        <vt:i4>1441840</vt:i4>
      </vt:variant>
      <vt:variant>
        <vt:i4>77</vt:i4>
      </vt:variant>
      <vt:variant>
        <vt:i4>0</vt:i4>
      </vt:variant>
      <vt:variant>
        <vt:i4>5</vt:i4>
      </vt:variant>
      <vt:variant>
        <vt:lpwstr/>
      </vt:variant>
      <vt:variant>
        <vt:lpwstr>_Toc360027101</vt:lpwstr>
      </vt:variant>
      <vt:variant>
        <vt:i4>1179709</vt:i4>
      </vt:variant>
      <vt:variant>
        <vt:i4>68</vt:i4>
      </vt:variant>
      <vt:variant>
        <vt:i4>0</vt:i4>
      </vt:variant>
      <vt:variant>
        <vt:i4>5</vt:i4>
      </vt:variant>
      <vt:variant>
        <vt:lpwstr/>
      </vt:variant>
      <vt:variant>
        <vt:lpwstr>_Toc374095373</vt:lpwstr>
      </vt:variant>
      <vt:variant>
        <vt:i4>1179709</vt:i4>
      </vt:variant>
      <vt:variant>
        <vt:i4>62</vt:i4>
      </vt:variant>
      <vt:variant>
        <vt:i4>0</vt:i4>
      </vt:variant>
      <vt:variant>
        <vt:i4>5</vt:i4>
      </vt:variant>
      <vt:variant>
        <vt:lpwstr/>
      </vt:variant>
      <vt:variant>
        <vt:lpwstr>_Toc374095372</vt:lpwstr>
      </vt:variant>
      <vt:variant>
        <vt:i4>1179709</vt:i4>
      </vt:variant>
      <vt:variant>
        <vt:i4>56</vt:i4>
      </vt:variant>
      <vt:variant>
        <vt:i4>0</vt:i4>
      </vt:variant>
      <vt:variant>
        <vt:i4>5</vt:i4>
      </vt:variant>
      <vt:variant>
        <vt:lpwstr/>
      </vt:variant>
      <vt:variant>
        <vt:lpwstr>_Toc374095371</vt:lpwstr>
      </vt:variant>
      <vt:variant>
        <vt:i4>1179709</vt:i4>
      </vt:variant>
      <vt:variant>
        <vt:i4>50</vt:i4>
      </vt:variant>
      <vt:variant>
        <vt:i4>0</vt:i4>
      </vt:variant>
      <vt:variant>
        <vt:i4>5</vt:i4>
      </vt:variant>
      <vt:variant>
        <vt:lpwstr/>
      </vt:variant>
      <vt:variant>
        <vt:lpwstr>_Toc374095370</vt:lpwstr>
      </vt:variant>
      <vt:variant>
        <vt:i4>1245245</vt:i4>
      </vt:variant>
      <vt:variant>
        <vt:i4>44</vt:i4>
      </vt:variant>
      <vt:variant>
        <vt:i4>0</vt:i4>
      </vt:variant>
      <vt:variant>
        <vt:i4>5</vt:i4>
      </vt:variant>
      <vt:variant>
        <vt:lpwstr/>
      </vt:variant>
      <vt:variant>
        <vt:lpwstr>_Toc374095369</vt:lpwstr>
      </vt:variant>
      <vt:variant>
        <vt:i4>1245245</vt:i4>
      </vt:variant>
      <vt:variant>
        <vt:i4>38</vt:i4>
      </vt:variant>
      <vt:variant>
        <vt:i4>0</vt:i4>
      </vt:variant>
      <vt:variant>
        <vt:i4>5</vt:i4>
      </vt:variant>
      <vt:variant>
        <vt:lpwstr/>
      </vt:variant>
      <vt:variant>
        <vt:lpwstr>_Toc374095368</vt:lpwstr>
      </vt:variant>
      <vt:variant>
        <vt:i4>1245245</vt:i4>
      </vt:variant>
      <vt:variant>
        <vt:i4>32</vt:i4>
      </vt:variant>
      <vt:variant>
        <vt:i4>0</vt:i4>
      </vt:variant>
      <vt:variant>
        <vt:i4>5</vt:i4>
      </vt:variant>
      <vt:variant>
        <vt:lpwstr/>
      </vt:variant>
      <vt:variant>
        <vt:lpwstr>_Toc374095367</vt:lpwstr>
      </vt:variant>
      <vt:variant>
        <vt:i4>1245245</vt:i4>
      </vt:variant>
      <vt:variant>
        <vt:i4>26</vt:i4>
      </vt:variant>
      <vt:variant>
        <vt:i4>0</vt:i4>
      </vt:variant>
      <vt:variant>
        <vt:i4>5</vt:i4>
      </vt:variant>
      <vt:variant>
        <vt:lpwstr/>
      </vt:variant>
      <vt:variant>
        <vt:lpwstr>_Toc374095366</vt:lpwstr>
      </vt:variant>
      <vt:variant>
        <vt:i4>1245245</vt:i4>
      </vt:variant>
      <vt:variant>
        <vt:i4>20</vt:i4>
      </vt:variant>
      <vt:variant>
        <vt:i4>0</vt:i4>
      </vt:variant>
      <vt:variant>
        <vt:i4>5</vt:i4>
      </vt:variant>
      <vt:variant>
        <vt:lpwstr/>
      </vt:variant>
      <vt:variant>
        <vt:lpwstr>_Toc374095365</vt:lpwstr>
      </vt:variant>
      <vt:variant>
        <vt:i4>1245245</vt:i4>
      </vt:variant>
      <vt:variant>
        <vt:i4>14</vt:i4>
      </vt:variant>
      <vt:variant>
        <vt:i4>0</vt:i4>
      </vt:variant>
      <vt:variant>
        <vt:i4>5</vt:i4>
      </vt:variant>
      <vt:variant>
        <vt:lpwstr/>
      </vt:variant>
      <vt:variant>
        <vt:lpwstr>_Toc374095364</vt:lpwstr>
      </vt:variant>
      <vt:variant>
        <vt:i4>1245245</vt:i4>
      </vt:variant>
      <vt:variant>
        <vt:i4>8</vt:i4>
      </vt:variant>
      <vt:variant>
        <vt:i4>0</vt:i4>
      </vt:variant>
      <vt:variant>
        <vt:i4>5</vt:i4>
      </vt:variant>
      <vt:variant>
        <vt:lpwstr/>
      </vt:variant>
      <vt:variant>
        <vt:lpwstr>_Toc374095363</vt:lpwstr>
      </vt:variant>
      <vt:variant>
        <vt:i4>6881364</vt:i4>
      </vt:variant>
      <vt:variant>
        <vt:i4>3</vt:i4>
      </vt:variant>
      <vt:variant>
        <vt:i4>0</vt:i4>
      </vt:variant>
      <vt:variant>
        <vt:i4>5</vt:i4>
      </vt:variant>
      <vt:variant>
        <vt:lpwstr>http://www.iec.ch/standardsdev/resources/draftingpublications/layout_formatting/IEC_template/iec_template.htm</vt:lpwstr>
      </vt:variant>
      <vt:variant>
        <vt:lpwstr/>
      </vt:variant>
      <vt:variant>
        <vt:i4>6881364</vt:i4>
      </vt:variant>
      <vt:variant>
        <vt:i4>0</vt:i4>
      </vt:variant>
      <vt:variant>
        <vt:i4>0</vt:i4>
      </vt:variant>
      <vt:variant>
        <vt:i4>5</vt:i4>
      </vt:variant>
      <vt:variant>
        <vt:lpwstr>http://www.iec.ch/standardsdev/resources/draftingpublications/layout_formatting/IEC_template/iec_template.htm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 template iecstd.dot</dc:title>
  <dc:subject>IEC template English</dc:subject>
  <dc:creator>Mark Amos</dc:creator>
  <dc:description>© 2016 IEC, Geneva, Switzerland. All rights reserved. The tailored content of this Word template is copyright IEC to aid in the preparation of IEC publications. _x000d_
The IEC template may be used free of charge for the development of IEC and ISO/IEC publications - no copyright applies for this purpose. Use for any purpose other than identified above is forbidden unless permission has been received in writing from IEC. Requests should be sent to layout@iec.ch.</dc:description>
  <cp:lastModifiedBy>Geoff Slater</cp:lastModifiedBy>
  <cp:revision>40</cp:revision>
  <cp:lastPrinted>2013-06-21T05:51:00Z</cp:lastPrinted>
  <dcterms:created xsi:type="dcterms:W3CDTF">2023-08-22T23:39:00Z</dcterms:created>
  <dcterms:modified xsi:type="dcterms:W3CDTF">2023-12-19T21:18:00Z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5.5</vt:lpwstr>
  </property>
  <property fmtid="{D5CDD505-2E9C-101B-9397-08002B2CF9AE}" pid="3" name="Published">
    <vt:lpwstr>2014-09</vt:lpwstr>
  </property>
  <property fmtid="{D5CDD505-2E9C-101B-9397-08002B2CF9AE}" pid="4" name="ContentTypeId">
    <vt:lpwstr>0x010100AAD7657B5A5D3444AD7CEC680366A6E4</vt:lpwstr>
  </property>
</Properties>
</file>